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9BC" w:rsidRPr="00351C91" w:rsidRDefault="002229BC" w:rsidP="002229BC">
      <w:pPr>
        <w:jc w:val="center"/>
        <w:rPr>
          <w:b/>
          <w:sz w:val="36"/>
          <w:szCs w:val="28"/>
        </w:rPr>
      </w:pPr>
      <w:r w:rsidRPr="00351C91">
        <w:rPr>
          <w:b/>
          <w:sz w:val="36"/>
          <w:szCs w:val="28"/>
        </w:rPr>
        <w:t>NW</w:t>
      </w:r>
      <w:r w:rsidR="00351C91" w:rsidRPr="00351C91">
        <w:rPr>
          <w:b/>
          <w:sz w:val="36"/>
          <w:szCs w:val="28"/>
        </w:rPr>
        <w:t>IT-21-01</w:t>
      </w:r>
    </w:p>
    <w:p w:rsidR="00351C91" w:rsidRPr="00351C91" w:rsidRDefault="00351C91" w:rsidP="002229BC">
      <w:pPr>
        <w:jc w:val="center"/>
        <w:rPr>
          <w:b/>
          <w:sz w:val="28"/>
          <w:szCs w:val="28"/>
        </w:rPr>
      </w:pPr>
      <w:r w:rsidRPr="00351C91">
        <w:rPr>
          <w:b/>
          <w:sz w:val="28"/>
          <w:szCs w:val="28"/>
        </w:rPr>
        <w:t>Jardine Street Sanitary and Storm Sewers</w:t>
      </w:r>
    </w:p>
    <w:p w:rsidR="004248F4" w:rsidRPr="00351C91" w:rsidRDefault="004C6034" w:rsidP="002229BC">
      <w:pPr>
        <w:jc w:val="center"/>
        <w:rPr>
          <w:b/>
          <w:sz w:val="28"/>
          <w:szCs w:val="28"/>
        </w:rPr>
      </w:pPr>
      <w:r w:rsidRPr="00351C91">
        <w:rPr>
          <w:b/>
          <w:sz w:val="28"/>
          <w:szCs w:val="28"/>
        </w:rPr>
        <w:t>New Westminster</w:t>
      </w:r>
    </w:p>
    <w:p w:rsidR="000F3C11" w:rsidRPr="00351C91" w:rsidRDefault="000F3C11" w:rsidP="002229BC">
      <w:pPr>
        <w:jc w:val="center"/>
        <w:rPr>
          <w:b/>
          <w:sz w:val="28"/>
          <w:szCs w:val="28"/>
        </w:rPr>
      </w:pPr>
    </w:p>
    <w:p w:rsidR="002229BC" w:rsidRDefault="00351C91" w:rsidP="002229BC">
      <w:pPr>
        <w:jc w:val="center"/>
        <w:rPr>
          <w:b/>
          <w:sz w:val="28"/>
          <w:szCs w:val="28"/>
        </w:rPr>
      </w:pPr>
      <w:r w:rsidRPr="00351C91">
        <w:rPr>
          <w:b/>
          <w:sz w:val="28"/>
          <w:szCs w:val="28"/>
        </w:rPr>
        <w:t>Document Holder List</w:t>
      </w:r>
    </w:p>
    <w:p w:rsidR="00FC177C" w:rsidRDefault="00FC177C" w:rsidP="002229BC">
      <w:pPr>
        <w:jc w:val="center"/>
        <w:rPr>
          <w:b/>
          <w:sz w:val="28"/>
          <w:szCs w:val="28"/>
        </w:rPr>
      </w:pPr>
    </w:p>
    <w:p w:rsidR="00FC177C" w:rsidRPr="009C2294" w:rsidRDefault="00FC177C" w:rsidP="002229BC">
      <w:pPr>
        <w:jc w:val="center"/>
        <w:rPr>
          <w:sz w:val="28"/>
          <w:szCs w:val="28"/>
        </w:rPr>
      </w:pPr>
    </w:p>
    <w:tbl>
      <w:tblPr>
        <w:tblW w:w="1078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5"/>
        <w:gridCol w:w="2250"/>
        <w:gridCol w:w="1537"/>
        <w:gridCol w:w="3863"/>
      </w:tblGrid>
      <w:tr w:rsidR="000A2D29" w:rsidRPr="009C2294" w:rsidTr="00785DCF">
        <w:trPr>
          <w:trHeight w:hRule="exact" w:val="759"/>
          <w:tblHeader/>
          <w:jc w:val="center"/>
        </w:trPr>
        <w:tc>
          <w:tcPr>
            <w:tcW w:w="3135" w:type="dxa"/>
            <w:tcBorders>
              <w:bottom w:val="double" w:sz="4" w:space="0" w:color="auto"/>
            </w:tcBorders>
            <w:shd w:val="clear" w:color="auto" w:fill="E6E6E6"/>
            <w:vAlign w:val="center"/>
          </w:tcPr>
          <w:p w:rsidR="000A2D29" w:rsidRPr="009C2294" w:rsidRDefault="000A2D29" w:rsidP="00F07E3C">
            <w:pPr>
              <w:jc w:val="center"/>
            </w:pPr>
            <w:r w:rsidRPr="009C2294">
              <w:t>Company Name</w:t>
            </w:r>
          </w:p>
        </w:tc>
        <w:tc>
          <w:tcPr>
            <w:tcW w:w="2250" w:type="dxa"/>
            <w:tcBorders>
              <w:bottom w:val="double" w:sz="4" w:space="0" w:color="auto"/>
            </w:tcBorders>
            <w:shd w:val="clear" w:color="auto" w:fill="E6E6E6"/>
            <w:vAlign w:val="center"/>
          </w:tcPr>
          <w:p w:rsidR="000A2D29" w:rsidRPr="009C2294" w:rsidRDefault="000A2D29" w:rsidP="00F07E3C">
            <w:pPr>
              <w:jc w:val="center"/>
            </w:pPr>
            <w:r w:rsidRPr="009C2294">
              <w:t>Representative</w:t>
            </w:r>
          </w:p>
        </w:tc>
        <w:tc>
          <w:tcPr>
            <w:tcW w:w="1537" w:type="dxa"/>
            <w:tcBorders>
              <w:bottom w:val="double" w:sz="4" w:space="0" w:color="auto"/>
            </w:tcBorders>
            <w:shd w:val="clear" w:color="auto" w:fill="E6E6E6"/>
            <w:vAlign w:val="center"/>
          </w:tcPr>
          <w:p w:rsidR="000A2D29" w:rsidRPr="009C2294" w:rsidRDefault="000A2D29" w:rsidP="00F07E3C">
            <w:pPr>
              <w:jc w:val="center"/>
            </w:pPr>
            <w:r w:rsidRPr="009C2294">
              <w:t>Telephone</w:t>
            </w:r>
          </w:p>
        </w:tc>
        <w:tc>
          <w:tcPr>
            <w:tcW w:w="3863" w:type="dxa"/>
            <w:tcBorders>
              <w:bottom w:val="double" w:sz="4" w:space="0" w:color="auto"/>
            </w:tcBorders>
            <w:shd w:val="clear" w:color="auto" w:fill="E6E6E6"/>
            <w:vAlign w:val="center"/>
          </w:tcPr>
          <w:p w:rsidR="000A2D29" w:rsidRPr="009C2294" w:rsidRDefault="0056525C" w:rsidP="00F07E3C">
            <w:pPr>
              <w:jc w:val="center"/>
            </w:pPr>
            <w:r>
              <w:t>Email</w:t>
            </w:r>
          </w:p>
        </w:tc>
      </w:tr>
      <w:tr w:rsidR="006D5C37" w:rsidRPr="009C2294" w:rsidTr="00785DCF">
        <w:trPr>
          <w:trHeight w:hRule="exact" w:val="576"/>
          <w:jc w:val="center"/>
        </w:trPr>
        <w:tc>
          <w:tcPr>
            <w:tcW w:w="31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D5C37" w:rsidRPr="009C2294" w:rsidRDefault="00351C91" w:rsidP="008972A4">
            <w:r>
              <w:t>Sandpiper Contracting LLP</w:t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D5C37" w:rsidRPr="009C2294" w:rsidRDefault="00351C91" w:rsidP="00B77232">
            <w:r>
              <w:t>Trevor Maxwell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D5C37" w:rsidRPr="009C2294" w:rsidRDefault="00785DCF" w:rsidP="008972A4">
            <w:r>
              <w:t>604.888.</w:t>
            </w:r>
            <w:r w:rsidR="00351C91">
              <w:t>8484</w:t>
            </w:r>
          </w:p>
        </w:tc>
        <w:tc>
          <w:tcPr>
            <w:tcW w:w="38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D5C37" w:rsidRPr="009C2294" w:rsidRDefault="00351C91" w:rsidP="008972A4">
            <w:r w:rsidRPr="00351C91">
              <w:t>tmaxwell@sandpiper.bc.ca</w:t>
            </w:r>
          </w:p>
        </w:tc>
      </w:tr>
      <w:tr w:rsidR="000562D7" w:rsidRPr="009C2294" w:rsidTr="00785DCF">
        <w:trPr>
          <w:trHeight w:hRule="exact" w:val="576"/>
          <w:jc w:val="center"/>
        </w:trPr>
        <w:tc>
          <w:tcPr>
            <w:tcW w:w="31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562D7" w:rsidRPr="009C2294" w:rsidRDefault="00351C91" w:rsidP="001D32AA">
            <w:proofErr w:type="spellStart"/>
            <w:r>
              <w:t>Westerra</w:t>
            </w:r>
            <w:proofErr w:type="spellEnd"/>
            <w:r>
              <w:t xml:space="preserve"> Enterprises</w:t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562D7" w:rsidRPr="009C2294" w:rsidRDefault="00351C91" w:rsidP="001D32AA">
            <w:r>
              <w:t>Wayne McNeill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562D7" w:rsidRPr="009C2294" w:rsidRDefault="003455D8" w:rsidP="001D32AA">
            <w:r>
              <w:t>NA</w:t>
            </w:r>
          </w:p>
        </w:tc>
        <w:tc>
          <w:tcPr>
            <w:tcW w:w="38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562D7" w:rsidRPr="009C2294" w:rsidRDefault="003455D8" w:rsidP="000562D7">
            <w:r w:rsidRPr="003455D8">
              <w:t>wayne@westerraenterprises.com</w:t>
            </w:r>
          </w:p>
        </w:tc>
      </w:tr>
      <w:tr w:rsidR="000562D7" w:rsidRPr="009C2294" w:rsidTr="00785DCF">
        <w:trPr>
          <w:trHeight w:hRule="exact" w:val="576"/>
          <w:jc w:val="center"/>
        </w:trPr>
        <w:tc>
          <w:tcPr>
            <w:tcW w:w="31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562D7" w:rsidRPr="009C2294" w:rsidRDefault="003455D8" w:rsidP="001D32AA">
            <w:r w:rsidRPr="003455D8">
              <w:t>RTR Terra Contracting Ltd.</w:t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562D7" w:rsidRPr="009C2294" w:rsidRDefault="003455D8" w:rsidP="001D32AA">
            <w:r w:rsidRPr="003455D8">
              <w:t>Jeff Jin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562D7" w:rsidRPr="009C2294" w:rsidRDefault="00785DCF" w:rsidP="001D32AA">
            <w:r>
              <w:t>604.374.</w:t>
            </w:r>
            <w:r w:rsidR="003455D8" w:rsidRPr="003455D8">
              <w:t>8518</w:t>
            </w:r>
          </w:p>
        </w:tc>
        <w:tc>
          <w:tcPr>
            <w:tcW w:w="38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562D7" w:rsidRPr="009C2294" w:rsidRDefault="003455D8" w:rsidP="00046A5C">
            <w:r w:rsidRPr="003455D8">
              <w:t>Jeff@terraexc.com</w:t>
            </w:r>
          </w:p>
        </w:tc>
      </w:tr>
      <w:tr w:rsidR="000562D7" w:rsidRPr="009C2294" w:rsidTr="00785DCF">
        <w:trPr>
          <w:trHeight w:hRule="exact" w:val="576"/>
          <w:jc w:val="center"/>
        </w:trPr>
        <w:tc>
          <w:tcPr>
            <w:tcW w:w="31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562D7" w:rsidRDefault="003455D8" w:rsidP="00C22809">
            <w:r w:rsidRPr="003455D8">
              <w:t>GPM Civil Contracting Inc.</w:t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562D7" w:rsidRDefault="003455D8" w:rsidP="00C22809">
            <w:r w:rsidRPr="003455D8">
              <w:t>Paul O’Rourke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562D7" w:rsidRDefault="003455D8" w:rsidP="00C22809">
            <w:r w:rsidRPr="003455D8">
              <w:t>604.813.1742</w:t>
            </w:r>
          </w:p>
        </w:tc>
        <w:tc>
          <w:tcPr>
            <w:tcW w:w="38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562D7" w:rsidRDefault="003455D8" w:rsidP="00C22809">
            <w:r w:rsidRPr="003455D8">
              <w:t>paul.orourke@gpmcivilcontracting.ca</w:t>
            </w:r>
          </w:p>
        </w:tc>
      </w:tr>
      <w:tr w:rsidR="00046A5C" w:rsidRPr="009C2294" w:rsidTr="00785DCF">
        <w:trPr>
          <w:trHeight w:hRule="exact" w:val="576"/>
          <w:jc w:val="center"/>
        </w:trPr>
        <w:tc>
          <w:tcPr>
            <w:tcW w:w="31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46A5C" w:rsidRPr="009C2294" w:rsidRDefault="003455D8" w:rsidP="001D32AA">
            <w:r w:rsidRPr="003455D8">
              <w:t>Drake Excavating (2016) Ltd.</w:t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46A5C" w:rsidRPr="009C2294" w:rsidRDefault="003455D8" w:rsidP="001D32AA">
            <w:r w:rsidRPr="003455D8">
              <w:t>Kyra Chidlow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46A5C" w:rsidRPr="009C2294" w:rsidRDefault="003455D8" w:rsidP="001D32AA">
            <w:r>
              <w:t>NA</w:t>
            </w:r>
          </w:p>
        </w:tc>
        <w:tc>
          <w:tcPr>
            <w:tcW w:w="38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46A5C" w:rsidRPr="009C2294" w:rsidRDefault="003455D8" w:rsidP="001D32AA">
            <w:r>
              <w:t>info</w:t>
            </w:r>
            <w:r w:rsidRPr="003455D8">
              <w:t>@drakeexcavating.ca</w:t>
            </w:r>
          </w:p>
        </w:tc>
      </w:tr>
      <w:tr w:rsidR="00046A5C" w:rsidRPr="009C2294" w:rsidTr="00785DCF">
        <w:trPr>
          <w:trHeight w:hRule="exact" w:val="576"/>
          <w:jc w:val="center"/>
        </w:trPr>
        <w:tc>
          <w:tcPr>
            <w:tcW w:w="31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46A5C" w:rsidRPr="009C2294" w:rsidRDefault="003455D8" w:rsidP="001D32AA">
            <w:proofErr w:type="spellStart"/>
            <w:r>
              <w:t>Ghotra</w:t>
            </w:r>
            <w:proofErr w:type="spellEnd"/>
            <w:r>
              <w:t xml:space="preserve"> Excavating &amp; T</w:t>
            </w:r>
            <w:r w:rsidR="00785DCF">
              <w:t>rucking L</w:t>
            </w:r>
            <w:bookmarkStart w:id="0" w:name="_GoBack"/>
            <w:bookmarkEnd w:id="0"/>
            <w:r w:rsidRPr="003455D8">
              <w:t>td</w:t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46A5C" w:rsidRPr="009C2294" w:rsidRDefault="001B027F" w:rsidP="001D32AA">
            <w:proofErr w:type="spellStart"/>
            <w:r w:rsidRPr="001B027F">
              <w:t>Lakhwinder</w:t>
            </w:r>
            <w:proofErr w:type="spellEnd"/>
            <w:r>
              <w:t xml:space="preserve"> </w:t>
            </w:r>
            <w:proofErr w:type="spellStart"/>
            <w:r w:rsidRPr="001B027F">
              <w:t>Ghotra</w:t>
            </w:r>
            <w:proofErr w:type="spellEnd"/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46A5C" w:rsidRPr="009C2294" w:rsidRDefault="001B027F" w:rsidP="001D32AA">
            <w:r w:rsidRPr="001B027F">
              <w:t>778</w:t>
            </w:r>
            <w:r w:rsidR="00785DCF">
              <w:t>.</w:t>
            </w:r>
            <w:r w:rsidRPr="001B027F">
              <w:t>323</w:t>
            </w:r>
            <w:r w:rsidR="00785DCF">
              <w:t>.</w:t>
            </w:r>
            <w:r w:rsidRPr="001B027F">
              <w:t>8718</w:t>
            </w:r>
          </w:p>
        </w:tc>
        <w:tc>
          <w:tcPr>
            <w:tcW w:w="38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46A5C" w:rsidRPr="009C2294" w:rsidRDefault="001B027F" w:rsidP="001D32AA">
            <w:r w:rsidRPr="001B027F">
              <w:t>getdemolition@yahoo.com</w:t>
            </w:r>
          </w:p>
        </w:tc>
      </w:tr>
      <w:tr w:rsidR="00046A5C" w:rsidRPr="009C2294" w:rsidTr="00785DCF">
        <w:trPr>
          <w:trHeight w:hRule="exact" w:val="576"/>
          <w:jc w:val="center"/>
        </w:trPr>
        <w:tc>
          <w:tcPr>
            <w:tcW w:w="3135" w:type="dxa"/>
            <w:tcBorders>
              <w:top w:val="single" w:sz="4" w:space="0" w:color="auto"/>
              <w:bottom w:val="double" w:sz="4" w:space="0" w:color="auto"/>
            </w:tcBorders>
            <w:vAlign w:val="bottom"/>
          </w:tcPr>
          <w:p w:rsidR="00046A5C" w:rsidRDefault="00046A5C" w:rsidP="00C22809"/>
        </w:tc>
        <w:tc>
          <w:tcPr>
            <w:tcW w:w="2250" w:type="dxa"/>
            <w:tcBorders>
              <w:top w:val="single" w:sz="4" w:space="0" w:color="auto"/>
              <w:bottom w:val="double" w:sz="4" w:space="0" w:color="auto"/>
            </w:tcBorders>
            <w:vAlign w:val="bottom"/>
          </w:tcPr>
          <w:p w:rsidR="00046A5C" w:rsidRDefault="00046A5C" w:rsidP="00C22809"/>
        </w:tc>
        <w:tc>
          <w:tcPr>
            <w:tcW w:w="1537" w:type="dxa"/>
            <w:tcBorders>
              <w:top w:val="single" w:sz="4" w:space="0" w:color="auto"/>
              <w:bottom w:val="double" w:sz="4" w:space="0" w:color="auto"/>
            </w:tcBorders>
            <w:vAlign w:val="bottom"/>
          </w:tcPr>
          <w:p w:rsidR="00046A5C" w:rsidRDefault="00046A5C" w:rsidP="00C22809"/>
        </w:tc>
        <w:tc>
          <w:tcPr>
            <w:tcW w:w="3863" w:type="dxa"/>
            <w:tcBorders>
              <w:top w:val="single" w:sz="4" w:space="0" w:color="auto"/>
              <w:bottom w:val="double" w:sz="4" w:space="0" w:color="auto"/>
            </w:tcBorders>
            <w:vAlign w:val="bottom"/>
          </w:tcPr>
          <w:p w:rsidR="00046A5C" w:rsidRDefault="00046A5C" w:rsidP="00C22809"/>
        </w:tc>
      </w:tr>
    </w:tbl>
    <w:p w:rsidR="002229BC" w:rsidRPr="009C2294" w:rsidRDefault="002229BC"/>
    <w:sectPr w:rsidR="002229BC" w:rsidRPr="009C2294" w:rsidSect="00A629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1C91" w:rsidRDefault="00351C91" w:rsidP="00E65844">
      <w:r>
        <w:separator/>
      </w:r>
    </w:p>
  </w:endnote>
  <w:endnote w:type="continuationSeparator" w:id="0">
    <w:p w:rsidR="00351C91" w:rsidRDefault="00351C91" w:rsidP="00E65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1FE0" w:rsidRDefault="00D81FE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5844" w:rsidRPr="00A0548F" w:rsidRDefault="00A0548F" w:rsidP="00A0548F">
    <w:pPr>
      <w:pStyle w:val="Footer"/>
      <w:rPr>
        <w:sz w:val="18"/>
        <w:szCs w:val="14"/>
      </w:rPr>
    </w:pPr>
    <w:r w:rsidRPr="00A0548F">
      <w:rPr>
        <w:sz w:val="18"/>
        <w:szCs w:val="14"/>
      </w:rPr>
      <w:t>D</w:t>
    </w:r>
    <w:r w:rsidR="004B0A29">
      <w:rPr>
        <w:sz w:val="18"/>
        <w:szCs w:val="14"/>
      </w:rPr>
      <w:t>ocument #782651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1FE0" w:rsidRDefault="00D81F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1C91" w:rsidRDefault="00351C91" w:rsidP="00E65844">
      <w:r>
        <w:separator/>
      </w:r>
    </w:p>
  </w:footnote>
  <w:footnote w:type="continuationSeparator" w:id="0">
    <w:p w:rsidR="00351C91" w:rsidRDefault="00351C91" w:rsidP="00E658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1FE0" w:rsidRDefault="00D81FE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1FE0" w:rsidRDefault="00D81FE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1FE0" w:rsidRDefault="00D81FE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C91"/>
    <w:rsid w:val="00011999"/>
    <w:rsid w:val="00015AE9"/>
    <w:rsid w:val="00034BB4"/>
    <w:rsid w:val="00034D30"/>
    <w:rsid w:val="0003545E"/>
    <w:rsid w:val="00046A5C"/>
    <w:rsid w:val="00047B82"/>
    <w:rsid w:val="00055198"/>
    <w:rsid w:val="000562D7"/>
    <w:rsid w:val="000679E0"/>
    <w:rsid w:val="00081088"/>
    <w:rsid w:val="0009209A"/>
    <w:rsid w:val="000A2D29"/>
    <w:rsid w:val="000C1834"/>
    <w:rsid w:val="000E4D38"/>
    <w:rsid w:val="000F3B51"/>
    <w:rsid w:val="000F3C11"/>
    <w:rsid w:val="001019E2"/>
    <w:rsid w:val="00105530"/>
    <w:rsid w:val="00125687"/>
    <w:rsid w:val="00131721"/>
    <w:rsid w:val="001348C3"/>
    <w:rsid w:val="00141B05"/>
    <w:rsid w:val="00150630"/>
    <w:rsid w:val="00157501"/>
    <w:rsid w:val="0018523C"/>
    <w:rsid w:val="001A69CA"/>
    <w:rsid w:val="001B027F"/>
    <w:rsid w:val="001B14E1"/>
    <w:rsid w:val="001B1FC5"/>
    <w:rsid w:val="001D32AA"/>
    <w:rsid w:val="001D4F78"/>
    <w:rsid w:val="001F20D1"/>
    <w:rsid w:val="001F5631"/>
    <w:rsid w:val="002019D4"/>
    <w:rsid w:val="00214752"/>
    <w:rsid w:val="002229BC"/>
    <w:rsid w:val="00232DFA"/>
    <w:rsid w:val="00247A05"/>
    <w:rsid w:val="00266E62"/>
    <w:rsid w:val="00272512"/>
    <w:rsid w:val="002E4F0C"/>
    <w:rsid w:val="002F301E"/>
    <w:rsid w:val="003455D8"/>
    <w:rsid w:val="003519CB"/>
    <w:rsid w:val="00351C91"/>
    <w:rsid w:val="00374C6E"/>
    <w:rsid w:val="003944FC"/>
    <w:rsid w:val="0039787E"/>
    <w:rsid w:val="003C0075"/>
    <w:rsid w:val="003C6B6F"/>
    <w:rsid w:val="003D6173"/>
    <w:rsid w:val="003E0100"/>
    <w:rsid w:val="00411DE6"/>
    <w:rsid w:val="004248F4"/>
    <w:rsid w:val="00451FDA"/>
    <w:rsid w:val="00482076"/>
    <w:rsid w:val="00482F9F"/>
    <w:rsid w:val="00487E32"/>
    <w:rsid w:val="00495D01"/>
    <w:rsid w:val="004B077B"/>
    <w:rsid w:val="004B0A29"/>
    <w:rsid w:val="004B796F"/>
    <w:rsid w:val="004C6034"/>
    <w:rsid w:val="005231E9"/>
    <w:rsid w:val="00525E26"/>
    <w:rsid w:val="00553C16"/>
    <w:rsid w:val="00555615"/>
    <w:rsid w:val="0056525C"/>
    <w:rsid w:val="00570235"/>
    <w:rsid w:val="0058522F"/>
    <w:rsid w:val="005A392B"/>
    <w:rsid w:val="005A694C"/>
    <w:rsid w:val="005C0C92"/>
    <w:rsid w:val="005C6831"/>
    <w:rsid w:val="005E24AC"/>
    <w:rsid w:val="00606E07"/>
    <w:rsid w:val="0062222D"/>
    <w:rsid w:val="00623BA8"/>
    <w:rsid w:val="00651E85"/>
    <w:rsid w:val="00671198"/>
    <w:rsid w:val="00672C38"/>
    <w:rsid w:val="0068728A"/>
    <w:rsid w:val="00687D36"/>
    <w:rsid w:val="006B5711"/>
    <w:rsid w:val="006D5C37"/>
    <w:rsid w:val="00712465"/>
    <w:rsid w:val="00727F94"/>
    <w:rsid w:val="00745335"/>
    <w:rsid w:val="007657A3"/>
    <w:rsid w:val="00785DCF"/>
    <w:rsid w:val="00797602"/>
    <w:rsid w:val="007A314E"/>
    <w:rsid w:val="007C5342"/>
    <w:rsid w:val="007D262B"/>
    <w:rsid w:val="007D2B2E"/>
    <w:rsid w:val="007F596F"/>
    <w:rsid w:val="007F64CF"/>
    <w:rsid w:val="008060A1"/>
    <w:rsid w:val="0080681A"/>
    <w:rsid w:val="0081385B"/>
    <w:rsid w:val="00814049"/>
    <w:rsid w:val="00823934"/>
    <w:rsid w:val="008256BF"/>
    <w:rsid w:val="008522BC"/>
    <w:rsid w:val="008655B6"/>
    <w:rsid w:val="0087169E"/>
    <w:rsid w:val="008972A4"/>
    <w:rsid w:val="008A5EA1"/>
    <w:rsid w:val="008C0908"/>
    <w:rsid w:val="008E6863"/>
    <w:rsid w:val="00905778"/>
    <w:rsid w:val="009174AC"/>
    <w:rsid w:val="00940183"/>
    <w:rsid w:val="009432E5"/>
    <w:rsid w:val="009622C7"/>
    <w:rsid w:val="00972817"/>
    <w:rsid w:val="009948B0"/>
    <w:rsid w:val="009B5676"/>
    <w:rsid w:val="009C090C"/>
    <w:rsid w:val="009C17CC"/>
    <w:rsid w:val="009C2294"/>
    <w:rsid w:val="009C2573"/>
    <w:rsid w:val="009C75B8"/>
    <w:rsid w:val="009E7DD9"/>
    <w:rsid w:val="009F4C99"/>
    <w:rsid w:val="009F5A84"/>
    <w:rsid w:val="00A0548F"/>
    <w:rsid w:val="00A05680"/>
    <w:rsid w:val="00A1073E"/>
    <w:rsid w:val="00A10764"/>
    <w:rsid w:val="00A134DD"/>
    <w:rsid w:val="00A159D4"/>
    <w:rsid w:val="00A3607F"/>
    <w:rsid w:val="00A62940"/>
    <w:rsid w:val="00A71127"/>
    <w:rsid w:val="00A94209"/>
    <w:rsid w:val="00A959F7"/>
    <w:rsid w:val="00AA1408"/>
    <w:rsid w:val="00AB49EE"/>
    <w:rsid w:val="00AC36BA"/>
    <w:rsid w:val="00AE42DB"/>
    <w:rsid w:val="00B234D5"/>
    <w:rsid w:val="00B3103F"/>
    <w:rsid w:val="00B77232"/>
    <w:rsid w:val="00BA3006"/>
    <w:rsid w:val="00BB151A"/>
    <w:rsid w:val="00BB16C1"/>
    <w:rsid w:val="00BB2E0B"/>
    <w:rsid w:val="00BC0C03"/>
    <w:rsid w:val="00BC1705"/>
    <w:rsid w:val="00BD3352"/>
    <w:rsid w:val="00BD420B"/>
    <w:rsid w:val="00BE7B08"/>
    <w:rsid w:val="00C0038C"/>
    <w:rsid w:val="00C22809"/>
    <w:rsid w:val="00C317CB"/>
    <w:rsid w:val="00C3580E"/>
    <w:rsid w:val="00C53D9E"/>
    <w:rsid w:val="00C607CD"/>
    <w:rsid w:val="00C70F88"/>
    <w:rsid w:val="00C71951"/>
    <w:rsid w:val="00C76229"/>
    <w:rsid w:val="00C766A8"/>
    <w:rsid w:val="00CA5318"/>
    <w:rsid w:val="00CB7DA3"/>
    <w:rsid w:val="00CE0581"/>
    <w:rsid w:val="00CE3EBF"/>
    <w:rsid w:val="00CE72D0"/>
    <w:rsid w:val="00CF7510"/>
    <w:rsid w:val="00D113B7"/>
    <w:rsid w:val="00D12A89"/>
    <w:rsid w:val="00D44897"/>
    <w:rsid w:val="00D4735F"/>
    <w:rsid w:val="00D52818"/>
    <w:rsid w:val="00D81FE0"/>
    <w:rsid w:val="00D96948"/>
    <w:rsid w:val="00D97600"/>
    <w:rsid w:val="00DE3628"/>
    <w:rsid w:val="00DE7A74"/>
    <w:rsid w:val="00DF4F5C"/>
    <w:rsid w:val="00E16ABF"/>
    <w:rsid w:val="00E1711E"/>
    <w:rsid w:val="00E45F6D"/>
    <w:rsid w:val="00E60AED"/>
    <w:rsid w:val="00E65844"/>
    <w:rsid w:val="00E65C3C"/>
    <w:rsid w:val="00E7084C"/>
    <w:rsid w:val="00E726B0"/>
    <w:rsid w:val="00E80EB5"/>
    <w:rsid w:val="00E95EEC"/>
    <w:rsid w:val="00EC12E3"/>
    <w:rsid w:val="00F025E6"/>
    <w:rsid w:val="00F07E3C"/>
    <w:rsid w:val="00F1572E"/>
    <w:rsid w:val="00F166EC"/>
    <w:rsid w:val="00F17073"/>
    <w:rsid w:val="00F2211F"/>
    <w:rsid w:val="00F25123"/>
    <w:rsid w:val="00F3526A"/>
    <w:rsid w:val="00F50689"/>
    <w:rsid w:val="00F6306C"/>
    <w:rsid w:val="00F76202"/>
    <w:rsid w:val="00F942A5"/>
    <w:rsid w:val="00FA2E09"/>
    <w:rsid w:val="00FB5ECD"/>
    <w:rsid w:val="00FB7DD7"/>
    <w:rsid w:val="00FC177C"/>
    <w:rsid w:val="00FC2547"/>
    <w:rsid w:val="00FC3F65"/>
    <w:rsid w:val="00FE0E47"/>
    <w:rsid w:val="00FF6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02A7485"/>
  <w15:docId w15:val="{2C572DEC-8962-4B46-ACC9-0AE2C5BED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1E8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229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6584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E6584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6584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E65844"/>
    <w:rPr>
      <w:sz w:val="24"/>
      <w:szCs w:val="24"/>
    </w:rPr>
  </w:style>
  <w:style w:type="character" w:styleId="Hyperlink">
    <w:name w:val="Hyperlink"/>
    <w:uiPriority w:val="99"/>
    <w:unhideWhenUsed/>
    <w:rsid w:val="005652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00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Mandatory%20Meeting%20Attendees%20List%20for%20Posting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854756-C6E2-4EA9-AC00-56FD3F9EA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Mandatory Meeting Attendees List for Posting</Template>
  <TotalTime>34</TotalTime>
  <Pages>1</Pages>
  <Words>63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NWIT-09-43</vt:lpstr>
    </vt:vector>
  </TitlesOfParts>
  <Company>City of New Westminster</Company>
  <LinksUpToDate>false</LinksUpToDate>
  <CharactersWithSpaces>609</CharactersWithSpaces>
  <SharedDoc>false</SharedDoc>
  <HLinks>
    <vt:vector size="42" baseType="variant">
      <vt:variant>
        <vt:i4>7340109</vt:i4>
      </vt:variant>
      <vt:variant>
        <vt:i4>18</vt:i4>
      </vt:variant>
      <vt:variant>
        <vt:i4>0</vt:i4>
      </vt:variant>
      <vt:variant>
        <vt:i4>5</vt:i4>
      </vt:variant>
      <vt:variant>
        <vt:lpwstr>mailto:robmaat@wilco.ca</vt:lpwstr>
      </vt:variant>
      <vt:variant>
        <vt:lpwstr/>
      </vt:variant>
      <vt:variant>
        <vt:i4>6553679</vt:i4>
      </vt:variant>
      <vt:variant>
        <vt:i4>15</vt:i4>
      </vt:variant>
      <vt:variant>
        <vt:i4>0</vt:i4>
      </vt:variant>
      <vt:variant>
        <vt:i4>5</vt:i4>
      </vt:variant>
      <vt:variant>
        <vt:lpwstr>mailto:tgkirrigation@gmail.com</vt:lpwstr>
      </vt:variant>
      <vt:variant>
        <vt:lpwstr/>
      </vt:variant>
      <vt:variant>
        <vt:i4>5701750</vt:i4>
      </vt:variant>
      <vt:variant>
        <vt:i4>12</vt:i4>
      </vt:variant>
      <vt:variant>
        <vt:i4>0</vt:i4>
      </vt:variant>
      <vt:variant>
        <vt:i4>5</vt:i4>
      </vt:variant>
      <vt:variant>
        <vt:lpwstr>mailto:ron@fricia.ca</vt:lpwstr>
      </vt:variant>
      <vt:variant>
        <vt:lpwstr/>
      </vt:variant>
      <vt:variant>
        <vt:i4>7536726</vt:i4>
      </vt:variant>
      <vt:variant>
        <vt:i4>9</vt:i4>
      </vt:variant>
      <vt:variant>
        <vt:i4>0</vt:i4>
      </vt:variant>
      <vt:variant>
        <vt:i4>5</vt:i4>
      </vt:variant>
      <vt:variant>
        <vt:lpwstr>mailto:mevans@clcsltd.ca</vt:lpwstr>
      </vt:variant>
      <vt:variant>
        <vt:lpwstr/>
      </vt:variant>
      <vt:variant>
        <vt:i4>4915244</vt:i4>
      </vt:variant>
      <vt:variant>
        <vt:i4>6</vt:i4>
      </vt:variant>
      <vt:variant>
        <vt:i4>0</vt:i4>
      </vt:variant>
      <vt:variant>
        <vt:i4>5</vt:i4>
      </vt:variant>
      <vt:variant>
        <vt:lpwstr>mailto:brent@cedarcrest.bc.ca</vt:lpwstr>
      </vt:variant>
      <vt:variant>
        <vt:lpwstr/>
      </vt:variant>
      <vt:variant>
        <vt:i4>1310780</vt:i4>
      </vt:variant>
      <vt:variant>
        <vt:i4>3</vt:i4>
      </vt:variant>
      <vt:variant>
        <vt:i4>0</vt:i4>
      </vt:variant>
      <vt:variant>
        <vt:i4>5</vt:i4>
      </vt:variant>
      <vt:variant>
        <vt:lpwstr>mailto:paul@bluepineenterprises.com</vt:lpwstr>
      </vt:variant>
      <vt:variant>
        <vt:lpwstr/>
      </vt:variant>
      <vt:variant>
        <vt:i4>4391018</vt:i4>
      </vt:variant>
      <vt:variant>
        <vt:i4>0</vt:i4>
      </vt:variant>
      <vt:variant>
        <vt:i4>0</vt:i4>
      </vt:variant>
      <vt:variant>
        <vt:i4>5</vt:i4>
      </vt:variant>
      <vt:variant>
        <vt:lpwstr>mailto:don@jsferguson.ca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NWIT-09-43</dc:title>
  <dc:creator>Michelle Bischof</dc:creator>
  <cp:lastModifiedBy>Michelle Bischof</cp:lastModifiedBy>
  <cp:revision>2</cp:revision>
  <dcterms:created xsi:type="dcterms:W3CDTF">2021-02-12T19:56:00Z</dcterms:created>
  <dcterms:modified xsi:type="dcterms:W3CDTF">2021-02-12T20:33:00Z</dcterms:modified>
</cp:coreProperties>
</file>