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12A" w:rsidRDefault="003F112A" w:rsidP="002229BC">
      <w:pPr>
        <w:jc w:val="center"/>
        <w:rPr>
          <w:b/>
          <w:sz w:val="36"/>
          <w:szCs w:val="28"/>
        </w:rPr>
      </w:pPr>
      <w:r w:rsidRPr="003F112A">
        <w:rPr>
          <w:b/>
          <w:sz w:val="36"/>
          <w:szCs w:val="28"/>
        </w:rPr>
        <w:t>NWIT-21-07</w:t>
      </w:r>
    </w:p>
    <w:p w:rsidR="003F112A" w:rsidRDefault="003F112A" w:rsidP="002229BC">
      <w:pPr>
        <w:jc w:val="center"/>
        <w:rPr>
          <w:b/>
          <w:sz w:val="28"/>
          <w:szCs w:val="28"/>
        </w:rPr>
      </w:pPr>
      <w:r w:rsidRPr="003F112A">
        <w:rPr>
          <w:b/>
          <w:sz w:val="28"/>
          <w:szCs w:val="28"/>
        </w:rPr>
        <w:t>2021 Capital Pavement Program</w:t>
      </w:r>
    </w:p>
    <w:p w:rsidR="004248F4" w:rsidRPr="009C2294" w:rsidRDefault="004C6034" w:rsidP="002229BC">
      <w:pPr>
        <w:jc w:val="center"/>
        <w:rPr>
          <w:b/>
          <w:sz w:val="28"/>
          <w:szCs w:val="28"/>
        </w:rPr>
      </w:pPr>
      <w:r w:rsidRPr="009C2294">
        <w:rPr>
          <w:b/>
          <w:sz w:val="28"/>
          <w:szCs w:val="28"/>
        </w:rPr>
        <w:t>New Westminster</w:t>
      </w:r>
    </w:p>
    <w:p w:rsidR="000F3C11" w:rsidRPr="009C2294" w:rsidRDefault="000F3C11" w:rsidP="002229BC">
      <w:pPr>
        <w:jc w:val="center"/>
        <w:rPr>
          <w:b/>
          <w:sz w:val="28"/>
          <w:szCs w:val="28"/>
        </w:rPr>
      </w:pPr>
    </w:p>
    <w:p w:rsidR="002229BC" w:rsidRDefault="003F112A" w:rsidP="002229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Document Holder List</w:t>
      </w:r>
    </w:p>
    <w:p w:rsidR="00FC177C" w:rsidRDefault="00FC177C" w:rsidP="002229BC">
      <w:pPr>
        <w:jc w:val="center"/>
        <w:rPr>
          <w:b/>
          <w:sz w:val="28"/>
          <w:szCs w:val="28"/>
        </w:rPr>
      </w:pPr>
    </w:p>
    <w:p w:rsidR="00FC177C" w:rsidRPr="009C2294" w:rsidRDefault="00FC177C" w:rsidP="002229BC">
      <w:pPr>
        <w:jc w:val="center"/>
        <w:rPr>
          <w:sz w:val="28"/>
          <w:szCs w:val="28"/>
        </w:rPr>
      </w:pPr>
    </w:p>
    <w:tbl>
      <w:tblPr>
        <w:tblW w:w="1078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5"/>
        <w:gridCol w:w="2131"/>
        <w:gridCol w:w="2922"/>
        <w:gridCol w:w="3677"/>
      </w:tblGrid>
      <w:tr w:rsidR="00C86120" w:rsidRPr="009C2294" w:rsidTr="00A0404E">
        <w:trPr>
          <w:trHeight w:hRule="exact" w:val="759"/>
          <w:tblHeader/>
          <w:jc w:val="center"/>
        </w:trPr>
        <w:tc>
          <w:tcPr>
            <w:tcW w:w="2055" w:type="dxa"/>
            <w:tcBorders>
              <w:bottom w:val="double" w:sz="4" w:space="0" w:color="auto"/>
            </w:tcBorders>
            <w:shd w:val="clear" w:color="auto" w:fill="E6E6E6"/>
            <w:vAlign w:val="center"/>
          </w:tcPr>
          <w:p w:rsidR="000A2D29" w:rsidRPr="009C2294" w:rsidRDefault="000A2D29" w:rsidP="00F07E3C">
            <w:pPr>
              <w:jc w:val="center"/>
            </w:pPr>
            <w:r w:rsidRPr="009C2294">
              <w:t>Company Name</w:t>
            </w:r>
          </w:p>
        </w:tc>
        <w:tc>
          <w:tcPr>
            <w:tcW w:w="2131" w:type="dxa"/>
            <w:tcBorders>
              <w:bottom w:val="double" w:sz="4" w:space="0" w:color="auto"/>
            </w:tcBorders>
            <w:shd w:val="clear" w:color="auto" w:fill="E6E6E6"/>
            <w:vAlign w:val="center"/>
          </w:tcPr>
          <w:p w:rsidR="000A2D29" w:rsidRPr="009C2294" w:rsidRDefault="000A2D29" w:rsidP="00F07E3C">
            <w:pPr>
              <w:jc w:val="center"/>
            </w:pPr>
            <w:r w:rsidRPr="009C2294">
              <w:t>Representative</w:t>
            </w:r>
          </w:p>
        </w:tc>
        <w:tc>
          <w:tcPr>
            <w:tcW w:w="2922" w:type="dxa"/>
            <w:tcBorders>
              <w:bottom w:val="double" w:sz="4" w:space="0" w:color="auto"/>
            </w:tcBorders>
            <w:shd w:val="clear" w:color="auto" w:fill="E6E6E6"/>
            <w:vAlign w:val="center"/>
          </w:tcPr>
          <w:p w:rsidR="000A2D29" w:rsidRPr="009C2294" w:rsidRDefault="000A2D29" w:rsidP="00F07E3C">
            <w:pPr>
              <w:jc w:val="center"/>
            </w:pPr>
            <w:r w:rsidRPr="009C2294">
              <w:t>Telephone</w:t>
            </w:r>
          </w:p>
        </w:tc>
        <w:tc>
          <w:tcPr>
            <w:tcW w:w="3677" w:type="dxa"/>
            <w:tcBorders>
              <w:bottom w:val="double" w:sz="4" w:space="0" w:color="auto"/>
            </w:tcBorders>
            <w:shd w:val="clear" w:color="auto" w:fill="E6E6E6"/>
            <w:vAlign w:val="center"/>
          </w:tcPr>
          <w:p w:rsidR="000A2D29" w:rsidRPr="009C2294" w:rsidRDefault="0056525C" w:rsidP="00F07E3C">
            <w:pPr>
              <w:jc w:val="center"/>
            </w:pPr>
            <w:r>
              <w:t>Email</w:t>
            </w:r>
          </w:p>
        </w:tc>
      </w:tr>
      <w:tr w:rsidR="00C86120" w:rsidRPr="009C2294" w:rsidTr="00A0404E">
        <w:trPr>
          <w:trHeight w:hRule="exact" w:val="576"/>
          <w:jc w:val="center"/>
        </w:trPr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D5C37" w:rsidRPr="009C2294" w:rsidRDefault="00C86120" w:rsidP="008972A4">
            <w:r>
              <w:t>BA Blacktop Ltd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D5C37" w:rsidRPr="009C2294" w:rsidRDefault="00C86120" w:rsidP="00B77232">
            <w:proofErr w:type="spellStart"/>
            <w:r>
              <w:t>Serafino</w:t>
            </w:r>
            <w:proofErr w:type="spellEnd"/>
            <w:r>
              <w:t xml:space="preserve"> </w:t>
            </w:r>
            <w:proofErr w:type="spellStart"/>
            <w:r>
              <w:t>Vignone</w:t>
            </w:r>
            <w:proofErr w:type="spellEnd"/>
          </w:p>
        </w:tc>
        <w:tc>
          <w:tcPr>
            <w:tcW w:w="29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D5C37" w:rsidRPr="009C2294" w:rsidRDefault="00C86120" w:rsidP="008972A4">
            <w:r>
              <w:t>604-985-0611</w:t>
            </w:r>
          </w:p>
        </w:tc>
        <w:tc>
          <w:tcPr>
            <w:tcW w:w="36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D5C37" w:rsidRPr="009C2294" w:rsidRDefault="00C86120" w:rsidP="008972A4">
            <w:r>
              <w:t>Serafino.vignone@euroviabc.com</w:t>
            </w:r>
          </w:p>
        </w:tc>
      </w:tr>
      <w:tr w:rsidR="00C86120" w:rsidRPr="009C2294" w:rsidTr="00A0404E">
        <w:trPr>
          <w:trHeight w:hRule="exact" w:val="576"/>
          <w:jc w:val="center"/>
        </w:trPr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Pr="009C2294" w:rsidRDefault="00C86120" w:rsidP="001D32AA">
            <w:proofErr w:type="spellStart"/>
            <w:r>
              <w:t>Winvan</w:t>
            </w:r>
            <w:proofErr w:type="spellEnd"/>
            <w:r>
              <w:t xml:space="preserve"> Paving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Pr="009C2294" w:rsidRDefault="00C86120" w:rsidP="001D32AA">
            <w:r>
              <w:t xml:space="preserve">Mike </w:t>
            </w:r>
            <w:proofErr w:type="spellStart"/>
            <w:r>
              <w:t>Weismiller</w:t>
            </w:r>
            <w:proofErr w:type="spellEnd"/>
          </w:p>
        </w:tc>
        <w:tc>
          <w:tcPr>
            <w:tcW w:w="29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Pr="009C2294" w:rsidRDefault="00C86120" w:rsidP="001D32AA">
            <w:r>
              <w:t>604-882-5650</w:t>
            </w:r>
          </w:p>
        </w:tc>
        <w:tc>
          <w:tcPr>
            <w:tcW w:w="36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Pr="009C2294" w:rsidRDefault="00C86120" w:rsidP="000562D7">
            <w:r w:rsidRPr="00C86120">
              <w:t>Mike.weismiller@mainlandcm.com</w:t>
            </w:r>
          </w:p>
        </w:tc>
      </w:tr>
      <w:tr w:rsidR="00C86120" w:rsidRPr="009C2294" w:rsidTr="00A0404E">
        <w:trPr>
          <w:trHeight w:hRule="exact" w:val="576"/>
          <w:jc w:val="center"/>
        </w:trPr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Pr="009C2294" w:rsidRDefault="00F37C18" w:rsidP="001D32AA">
            <w:r>
              <w:t>PPG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Pr="009C2294" w:rsidRDefault="00F37C18" w:rsidP="001D32AA">
            <w:proofErr w:type="spellStart"/>
            <w:r>
              <w:t>Khosrow</w:t>
            </w:r>
            <w:proofErr w:type="spellEnd"/>
            <w:r>
              <w:t xml:space="preserve"> </w:t>
            </w:r>
            <w:proofErr w:type="spellStart"/>
            <w:r>
              <w:t>Khodabakhshi</w:t>
            </w:r>
            <w:proofErr w:type="spellEnd"/>
          </w:p>
        </w:tc>
        <w:tc>
          <w:tcPr>
            <w:tcW w:w="29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Pr="009C2294" w:rsidRDefault="00F37C18" w:rsidP="001D32AA">
            <w:r>
              <w:t>604-355-2366</w:t>
            </w:r>
          </w:p>
        </w:tc>
        <w:tc>
          <w:tcPr>
            <w:tcW w:w="36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Pr="009C2294" w:rsidRDefault="00EC049E" w:rsidP="00046A5C">
            <w:r w:rsidRPr="00A0404E">
              <w:t>kkhodabakhshi@ppg.com</w:t>
            </w:r>
          </w:p>
        </w:tc>
      </w:tr>
      <w:tr w:rsidR="00C86120" w:rsidRPr="009C2294" w:rsidTr="00A0404E">
        <w:trPr>
          <w:trHeight w:hRule="exact" w:val="576"/>
          <w:jc w:val="center"/>
        </w:trPr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Default="00EC049E" w:rsidP="00C22809">
            <w:r>
              <w:t>A1 Roads Construction Ltd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Default="00EC049E" w:rsidP="00C22809">
            <w:r>
              <w:t xml:space="preserve">Franco </w:t>
            </w:r>
            <w:proofErr w:type="spellStart"/>
            <w:r>
              <w:t>Pastro</w:t>
            </w:r>
            <w:proofErr w:type="spellEnd"/>
          </w:p>
        </w:tc>
        <w:tc>
          <w:tcPr>
            <w:tcW w:w="29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Default="00EC049E" w:rsidP="00C22809">
            <w:r>
              <w:t>604-240-8752</w:t>
            </w:r>
          </w:p>
        </w:tc>
        <w:tc>
          <w:tcPr>
            <w:tcW w:w="36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562D7" w:rsidRDefault="00EC049E" w:rsidP="00C22809">
            <w:r w:rsidRPr="00A0404E">
              <w:t>franco@allroadsconstruction.com</w:t>
            </w:r>
          </w:p>
        </w:tc>
      </w:tr>
      <w:tr w:rsidR="00C86120" w:rsidRPr="009C2294" w:rsidTr="00A0404E">
        <w:trPr>
          <w:trHeight w:hRule="exact" w:val="576"/>
          <w:jc w:val="center"/>
        </w:trPr>
        <w:tc>
          <w:tcPr>
            <w:tcW w:w="2055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046A5C" w:rsidRDefault="00046A5C" w:rsidP="00C22809"/>
        </w:tc>
        <w:tc>
          <w:tcPr>
            <w:tcW w:w="2131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046A5C" w:rsidRDefault="00046A5C" w:rsidP="00C22809"/>
        </w:tc>
        <w:tc>
          <w:tcPr>
            <w:tcW w:w="2922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046A5C" w:rsidRDefault="00046A5C" w:rsidP="00C22809"/>
        </w:tc>
        <w:tc>
          <w:tcPr>
            <w:tcW w:w="3677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046A5C" w:rsidRDefault="00046A5C" w:rsidP="00C22809"/>
        </w:tc>
      </w:tr>
    </w:tbl>
    <w:p w:rsidR="002229BC" w:rsidRPr="009C2294" w:rsidRDefault="002229BC">
      <w:bookmarkStart w:id="0" w:name="_GoBack"/>
      <w:bookmarkEnd w:id="0"/>
    </w:p>
    <w:sectPr w:rsidR="002229BC" w:rsidRPr="009C2294" w:rsidSect="00A629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12A" w:rsidRDefault="003F112A" w:rsidP="00E65844">
      <w:r>
        <w:separator/>
      </w:r>
    </w:p>
  </w:endnote>
  <w:endnote w:type="continuationSeparator" w:id="0">
    <w:p w:rsidR="003F112A" w:rsidRDefault="003F112A" w:rsidP="00E65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FE0" w:rsidRDefault="00D81F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844" w:rsidRPr="00A0548F" w:rsidRDefault="00A0548F" w:rsidP="00A0548F">
    <w:pPr>
      <w:pStyle w:val="Footer"/>
      <w:rPr>
        <w:sz w:val="18"/>
        <w:szCs w:val="14"/>
      </w:rPr>
    </w:pPr>
    <w:r w:rsidRPr="00A0548F">
      <w:rPr>
        <w:sz w:val="18"/>
        <w:szCs w:val="14"/>
      </w:rPr>
      <w:t>D</w:t>
    </w:r>
    <w:r w:rsidR="004B0A29">
      <w:rPr>
        <w:sz w:val="18"/>
        <w:szCs w:val="14"/>
      </w:rPr>
      <w:t>ocument #782651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FE0" w:rsidRDefault="00D81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12A" w:rsidRDefault="003F112A" w:rsidP="00E65844">
      <w:r>
        <w:separator/>
      </w:r>
    </w:p>
  </w:footnote>
  <w:footnote w:type="continuationSeparator" w:id="0">
    <w:p w:rsidR="003F112A" w:rsidRDefault="003F112A" w:rsidP="00E65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FE0" w:rsidRDefault="00D81F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FE0" w:rsidRDefault="00D81F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FE0" w:rsidRDefault="00D81F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12A"/>
    <w:rsid w:val="00011999"/>
    <w:rsid w:val="00015AE9"/>
    <w:rsid w:val="00034BB4"/>
    <w:rsid w:val="00034D30"/>
    <w:rsid w:val="0003545E"/>
    <w:rsid w:val="00046A5C"/>
    <w:rsid w:val="00047B82"/>
    <w:rsid w:val="00055198"/>
    <w:rsid w:val="000562D7"/>
    <w:rsid w:val="000679E0"/>
    <w:rsid w:val="00081088"/>
    <w:rsid w:val="0009209A"/>
    <w:rsid w:val="000A2D29"/>
    <w:rsid w:val="000C1834"/>
    <w:rsid w:val="000E4D38"/>
    <w:rsid w:val="000F3B51"/>
    <w:rsid w:val="000F3C11"/>
    <w:rsid w:val="001019E2"/>
    <w:rsid w:val="00105530"/>
    <w:rsid w:val="00125687"/>
    <w:rsid w:val="00131721"/>
    <w:rsid w:val="001348C3"/>
    <w:rsid w:val="00141B05"/>
    <w:rsid w:val="00150630"/>
    <w:rsid w:val="00157501"/>
    <w:rsid w:val="0018523C"/>
    <w:rsid w:val="001A69CA"/>
    <w:rsid w:val="001B14E1"/>
    <w:rsid w:val="001B1FC5"/>
    <w:rsid w:val="001D32AA"/>
    <w:rsid w:val="001D4F78"/>
    <w:rsid w:val="001F20D1"/>
    <w:rsid w:val="001F5631"/>
    <w:rsid w:val="002019D4"/>
    <w:rsid w:val="00214752"/>
    <w:rsid w:val="002229BC"/>
    <w:rsid w:val="00232DFA"/>
    <w:rsid w:val="00247A05"/>
    <w:rsid w:val="00266E62"/>
    <w:rsid w:val="00272512"/>
    <w:rsid w:val="002E4F0C"/>
    <w:rsid w:val="002F301E"/>
    <w:rsid w:val="003519CB"/>
    <w:rsid w:val="00374C6E"/>
    <w:rsid w:val="003944FC"/>
    <w:rsid w:val="0039787E"/>
    <w:rsid w:val="003C0075"/>
    <w:rsid w:val="003C6B6F"/>
    <w:rsid w:val="003D6173"/>
    <w:rsid w:val="003E0100"/>
    <w:rsid w:val="003F112A"/>
    <w:rsid w:val="00411DE6"/>
    <w:rsid w:val="004248F4"/>
    <w:rsid w:val="00451FDA"/>
    <w:rsid w:val="00482076"/>
    <w:rsid w:val="00482F9F"/>
    <w:rsid w:val="00487E32"/>
    <w:rsid w:val="00495D01"/>
    <w:rsid w:val="004B077B"/>
    <w:rsid w:val="004B0A29"/>
    <w:rsid w:val="004B796F"/>
    <w:rsid w:val="004C6034"/>
    <w:rsid w:val="005231E9"/>
    <w:rsid w:val="00525E26"/>
    <w:rsid w:val="00553C16"/>
    <w:rsid w:val="00555615"/>
    <w:rsid w:val="0056525C"/>
    <w:rsid w:val="00570235"/>
    <w:rsid w:val="0058522F"/>
    <w:rsid w:val="00591821"/>
    <w:rsid w:val="005A392B"/>
    <w:rsid w:val="005A694C"/>
    <w:rsid w:val="005C0C92"/>
    <w:rsid w:val="005C6831"/>
    <w:rsid w:val="005E24AC"/>
    <w:rsid w:val="00606E07"/>
    <w:rsid w:val="0062222D"/>
    <w:rsid w:val="00623BA8"/>
    <w:rsid w:val="00651E85"/>
    <w:rsid w:val="00671198"/>
    <w:rsid w:val="00672C38"/>
    <w:rsid w:val="0068728A"/>
    <w:rsid w:val="00687D36"/>
    <w:rsid w:val="006B5711"/>
    <w:rsid w:val="006D5C37"/>
    <w:rsid w:val="00712465"/>
    <w:rsid w:val="00727F94"/>
    <w:rsid w:val="00745335"/>
    <w:rsid w:val="007657A3"/>
    <w:rsid w:val="00797602"/>
    <w:rsid w:val="007A314E"/>
    <w:rsid w:val="007C5342"/>
    <w:rsid w:val="007D262B"/>
    <w:rsid w:val="007D2B2E"/>
    <w:rsid w:val="007F596F"/>
    <w:rsid w:val="007F64CF"/>
    <w:rsid w:val="008060A1"/>
    <w:rsid w:val="0080681A"/>
    <w:rsid w:val="0081385B"/>
    <w:rsid w:val="00814049"/>
    <w:rsid w:val="00823934"/>
    <w:rsid w:val="008256BF"/>
    <w:rsid w:val="008522BC"/>
    <w:rsid w:val="008655B6"/>
    <w:rsid w:val="0087169E"/>
    <w:rsid w:val="008972A4"/>
    <w:rsid w:val="008A5EA1"/>
    <w:rsid w:val="008C0908"/>
    <w:rsid w:val="008E6863"/>
    <w:rsid w:val="00905778"/>
    <w:rsid w:val="009174AC"/>
    <w:rsid w:val="00940183"/>
    <w:rsid w:val="009432E5"/>
    <w:rsid w:val="009622C7"/>
    <w:rsid w:val="00972817"/>
    <w:rsid w:val="009948B0"/>
    <w:rsid w:val="009B5676"/>
    <w:rsid w:val="009C090C"/>
    <w:rsid w:val="009C17CC"/>
    <w:rsid w:val="009C2294"/>
    <w:rsid w:val="009C2573"/>
    <w:rsid w:val="009C75B8"/>
    <w:rsid w:val="009E7DD9"/>
    <w:rsid w:val="009F4C99"/>
    <w:rsid w:val="009F5A84"/>
    <w:rsid w:val="00A0404E"/>
    <w:rsid w:val="00A0548F"/>
    <w:rsid w:val="00A05680"/>
    <w:rsid w:val="00A1073E"/>
    <w:rsid w:val="00A10764"/>
    <w:rsid w:val="00A134DD"/>
    <w:rsid w:val="00A159D4"/>
    <w:rsid w:val="00A3607F"/>
    <w:rsid w:val="00A62940"/>
    <w:rsid w:val="00A71127"/>
    <w:rsid w:val="00A94209"/>
    <w:rsid w:val="00A959F7"/>
    <w:rsid w:val="00AA1408"/>
    <w:rsid w:val="00AB49EE"/>
    <w:rsid w:val="00AC36BA"/>
    <w:rsid w:val="00AE42DB"/>
    <w:rsid w:val="00B234D5"/>
    <w:rsid w:val="00B3103F"/>
    <w:rsid w:val="00B77232"/>
    <w:rsid w:val="00BA3006"/>
    <w:rsid w:val="00BB151A"/>
    <w:rsid w:val="00BB16C1"/>
    <w:rsid w:val="00BB2E0B"/>
    <w:rsid w:val="00BC0C03"/>
    <w:rsid w:val="00BC1705"/>
    <w:rsid w:val="00BD3352"/>
    <w:rsid w:val="00BD420B"/>
    <w:rsid w:val="00BE7B08"/>
    <w:rsid w:val="00C0038C"/>
    <w:rsid w:val="00C22809"/>
    <w:rsid w:val="00C317CB"/>
    <w:rsid w:val="00C3580E"/>
    <w:rsid w:val="00C53D9E"/>
    <w:rsid w:val="00C607CD"/>
    <w:rsid w:val="00C70F88"/>
    <w:rsid w:val="00C71951"/>
    <w:rsid w:val="00C76229"/>
    <w:rsid w:val="00C766A8"/>
    <w:rsid w:val="00C86120"/>
    <w:rsid w:val="00CA5318"/>
    <w:rsid w:val="00CB7DA3"/>
    <w:rsid w:val="00CE0581"/>
    <w:rsid w:val="00CE3EBF"/>
    <w:rsid w:val="00CE72D0"/>
    <w:rsid w:val="00CF7510"/>
    <w:rsid w:val="00D113B7"/>
    <w:rsid w:val="00D12A89"/>
    <w:rsid w:val="00D44897"/>
    <w:rsid w:val="00D4735F"/>
    <w:rsid w:val="00D52818"/>
    <w:rsid w:val="00D81FE0"/>
    <w:rsid w:val="00D96948"/>
    <w:rsid w:val="00D97600"/>
    <w:rsid w:val="00DE3628"/>
    <w:rsid w:val="00DE7A74"/>
    <w:rsid w:val="00DF4F5C"/>
    <w:rsid w:val="00E16ABF"/>
    <w:rsid w:val="00E1711E"/>
    <w:rsid w:val="00E45F6D"/>
    <w:rsid w:val="00E60AED"/>
    <w:rsid w:val="00E65844"/>
    <w:rsid w:val="00E65C3C"/>
    <w:rsid w:val="00E7084C"/>
    <w:rsid w:val="00E726B0"/>
    <w:rsid w:val="00E80EB5"/>
    <w:rsid w:val="00E95EEC"/>
    <w:rsid w:val="00EC049E"/>
    <w:rsid w:val="00EC12E3"/>
    <w:rsid w:val="00F025E6"/>
    <w:rsid w:val="00F07E3C"/>
    <w:rsid w:val="00F1572E"/>
    <w:rsid w:val="00F166EC"/>
    <w:rsid w:val="00F17073"/>
    <w:rsid w:val="00F2211F"/>
    <w:rsid w:val="00F25123"/>
    <w:rsid w:val="00F3526A"/>
    <w:rsid w:val="00F37C18"/>
    <w:rsid w:val="00F50689"/>
    <w:rsid w:val="00F6306C"/>
    <w:rsid w:val="00F76202"/>
    <w:rsid w:val="00F942A5"/>
    <w:rsid w:val="00FA2E09"/>
    <w:rsid w:val="00FB5ECD"/>
    <w:rsid w:val="00FB7DD7"/>
    <w:rsid w:val="00FC177C"/>
    <w:rsid w:val="00FC2547"/>
    <w:rsid w:val="00FC3F65"/>
    <w:rsid w:val="00FE0E47"/>
    <w:rsid w:val="00FF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FC242B"/>
  <w15:docId w15:val="{FBB9A46F-6C23-451B-A249-D4E6D5EFB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E8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22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584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6584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6584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65844"/>
    <w:rPr>
      <w:sz w:val="24"/>
      <w:szCs w:val="24"/>
    </w:rPr>
  </w:style>
  <w:style w:type="character" w:styleId="Hyperlink">
    <w:name w:val="Hyperlink"/>
    <w:uiPriority w:val="99"/>
    <w:unhideWhenUsed/>
    <w:rsid w:val="005652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Mandatory%20Meeting%20Attendees%20List%20for%20Posti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61672-62E5-416E-A7FE-8AC0CCDD1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Mandatory Meeting Attendees List for Posting</Template>
  <TotalTime>10</TotalTime>
  <Pages>1</Pages>
  <Words>41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NWIT-09-43</vt:lpstr>
    </vt:vector>
  </TitlesOfParts>
  <Company>City of New Westminster</Company>
  <LinksUpToDate>false</LinksUpToDate>
  <CharactersWithSpaces>431</CharactersWithSpaces>
  <SharedDoc>false</SharedDoc>
  <HLinks>
    <vt:vector size="42" baseType="variant">
      <vt:variant>
        <vt:i4>7340109</vt:i4>
      </vt:variant>
      <vt:variant>
        <vt:i4>18</vt:i4>
      </vt:variant>
      <vt:variant>
        <vt:i4>0</vt:i4>
      </vt:variant>
      <vt:variant>
        <vt:i4>5</vt:i4>
      </vt:variant>
      <vt:variant>
        <vt:lpwstr>mailto:robmaat@wilco.ca</vt:lpwstr>
      </vt:variant>
      <vt:variant>
        <vt:lpwstr/>
      </vt:variant>
      <vt:variant>
        <vt:i4>6553679</vt:i4>
      </vt:variant>
      <vt:variant>
        <vt:i4>15</vt:i4>
      </vt:variant>
      <vt:variant>
        <vt:i4>0</vt:i4>
      </vt:variant>
      <vt:variant>
        <vt:i4>5</vt:i4>
      </vt:variant>
      <vt:variant>
        <vt:lpwstr>mailto:tgkirrigation@gmail.com</vt:lpwstr>
      </vt:variant>
      <vt:variant>
        <vt:lpwstr/>
      </vt:variant>
      <vt:variant>
        <vt:i4>5701750</vt:i4>
      </vt:variant>
      <vt:variant>
        <vt:i4>12</vt:i4>
      </vt:variant>
      <vt:variant>
        <vt:i4>0</vt:i4>
      </vt:variant>
      <vt:variant>
        <vt:i4>5</vt:i4>
      </vt:variant>
      <vt:variant>
        <vt:lpwstr>mailto:ron@fricia.ca</vt:lpwstr>
      </vt:variant>
      <vt:variant>
        <vt:lpwstr/>
      </vt:variant>
      <vt:variant>
        <vt:i4>7536726</vt:i4>
      </vt:variant>
      <vt:variant>
        <vt:i4>9</vt:i4>
      </vt:variant>
      <vt:variant>
        <vt:i4>0</vt:i4>
      </vt:variant>
      <vt:variant>
        <vt:i4>5</vt:i4>
      </vt:variant>
      <vt:variant>
        <vt:lpwstr>mailto:mevans@clcsltd.ca</vt:lpwstr>
      </vt:variant>
      <vt:variant>
        <vt:lpwstr/>
      </vt:variant>
      <vt:variant>
        <vt:i4>4915244</vt:i4>
      </vt:variant>
      <vt:variant>
        <vt:i4>6</vt:i4>
      </vt:variant>
      <vt:variant>
        <vt:i4>0</vt:i4>
      </vt:variant>
      <vt:variant>
        <vt:i4>5</vt:i4>
      </vt:variant>
      <vt:variant>
        <vt:lpwstr>mailto:brent@cedarcrest.bc.ca</vt:lpwstr>
      </vt:variant>
      <vt:variant>
        <vt:lpwstr/>
      </vt:variant>
      <vt:variant>
        <vt:i4>1310780</vt:i4>
      </vt:variant>
      <vt:variant>
        <vt:i4>3</vt:i4>
      </vt:variant>
      <vt:variant>
        <vt:i4>0</vt:i4>
      </vt:variant>
      <vt:variant>
        <vt:i4>5</vt:i4>
      </vt:variant>
      <vt:variant>
        <vt:lpwstr>mailto:paul@bluepineenterprises.com</vt:lpwstr>
      </vt:variant>
      <vt:variant>
        <vt:lpwstr/>
      </vt:variant>
      <vt:variant>
        <vt:i4>4391018</vt:i4>
      </vt:variant>
      <vt:variant>
        <vt:i4>0</vt:i4>
      </vt:variant>
      <vt:variant>
        <vt:i4>0</vt:i4>
      </vt:variant>
      <vt:variant>
        <vt:i4>5</vt:i4>
      </vt:variant>
      <vt:variant>
        <vt:lpwstr>mailto:don@jsferguson.ca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NWIT-09-43</dc:title>
  <dc:creator>Michelle Bischof</dc:creator>
  <cp:lastModifiedBy>Michelle Bischof</cp:lastModifiedBy>
  <cp:revision>2</cp:revision>
  <dcterms:created xsi:type="dcterms:W3CDTF">2021-05-27T18:40:00Z</dcterms:created>
  <dcterms:modified xsi:type="dcterms:W3CDTF">2021-05-27T18:50:00Z</dcterms:modified>
</cp:coreProperties>
</file>