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bookmarkStart w:id="1" w:name="_GoBack"/>
      <w:bookmarkEnd w:id="1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D71DF1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NWIT-21-2</w:t>
            </w:r>
            <w:r w:rsidR="00B90330">
              <w:rPr>
                <w:rFonts w:ascii="Times New Roman" w:hAnsi="Times New Roman"/>
                <w:b/>
                <w:sz w:val="24"/>
                <w:lang w:val="en-GB"/>
              </w:rPr>
              <w:t>1</w:t>
            </w:r>
          </w:p>
        </w:tc>
      </w:tr>
      <w:tr w:rsidR="00B90330" w:rsidRPr="0034696F" w:rsidTr="00CB7C6E">
        <w:trPr>
          <w:trHeight w:val="1142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:rsidR="00B90330" w:rsidRPr="0034696F" w:rsidRDefault="00B90330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B90330" w:rsidRPr="0034696F" w:rsidRDefault="00B90330" w:rsidP="00616C8F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Traffic Signal and Street Lighting Upgrades – Tenth Street and Columbia Street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spellStart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</w:t>
            </w:r>
            <w:proofErr w:type="spellEnd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557F3B">
              <w:rPr>
                <w:rFonts w:ascii="Times New Roman" w:hAnsi="Times New Roman"/>
                <w:szCs w:val="22"/>
                <w:lang w:val="en-GB"/>
              </w:rPr>
            </w:r>
            <w:r w:rsidR="00557F3B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557F3B">
              <w:rPr>
                <w:rFonts w:ascii="Times New Roman" w:hAnsi="Times New Roman"/>
                <w:szCs w:val="22"/>
                <w:lang w:val="en-GB"/>
              </w:rPr>
            </w:r>
            <w:r w:rsidR="00557F3B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7A6" w:rsidRDefault="00A167A6">
      <w:r>
        <w:separator/>
      </w:r>
    </w:p>
  </w:endnote>
  <w:endnote w:type="continuationSeparator" w:id="0">
    <w:p w:rsidR="00A167A6" w:rsidRDefault="00A1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7A6" w:rsidRDefault="00A167A6">
      <w:r>
        <w:separator/>
      </w:r>
    </w:p>
  </w:footnote>
  <w:footnote w:type="continuationSeparator" w:id="0">
    <w:p w:rsidR="00A167A6" w:rsidRDefault="00A16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55514C"/>
    <w:rsid w:val="00557F3B"/>
    <w:rsid w:val="005A2DD1"/>
    <w:rsid w:val="005B4DEB"/>
    <w:rsid w:val="005C22F9"/>
    <w:rsid w:val="005C7213"/>
    <w:rsid w:val="005E1E20"/>
    <w:rsid w:val="00616C8F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21A24"/>
    <w:rsid w:val="00840A9C"/>
    <w:rsid w:val="00870233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167A6"/>
    <w:rsid w:val="00A8563B"/>
    <w:rsid w:val="00AD2ED1"/>
    <w:rsid w:val="00AE1E00"/>
    <w:rsid w:val="00B90330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71DF1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EF06CA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0</TotalTime>
  <Pages>1</Pages>
  <Words>141</Words>
  <Characters>806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946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2021-08-20T19:45:00Z</dcterms:created>
  <dcterms:modified xsi:type="dcterms:W3CDTF">2021-08-20T19:45:00Z</dcterms:modified>
</cp:coreProperties>
</file>