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2755B7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NWIT-21-24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2755B7" w:rsidP="002D24C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 xml:space="preserve">2021 Sewer Rehabilitation Program –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en-GB"/>
              </w:rPr>
              <w:t>CIPP</w:t>
            </w:r>
            <w:proofErr w:type="spellEnd"/>
            <w:r>
              <w:rPr>
                <w:rFonts w:ascii="Times New Roman" w:hAnsi="Times New Roman"/>
                <w:b/>
                <w:sz w:val="24"/>
                <w:lang w:val="en-GB"/>
              </w:rPr>
              <w:t xml:space="preserve"> Relining</w:t>
            </w:r>
            <w:bookmarkStart w:id="1" w:name="_GoBack"/>
            <w:bookmarkEnd w:id="1"/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2755B7">
              <w:rPr>
                <w:rFonts w:ascii="Times New Roman" w:hAnsi="Times New Roman"/>
                <w:szCs w:val="22"/>
                <w:lang w:val="en-GB"/>
              </w:rPr>
            </w:r>
            <w:r w:rsidR="002755B7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2755B7">
              <w:rPr>
                <w:rFonts w:ascii="Times New Roman" w:hAnsi="Times New Roman"/>
                <w:szCs w:val="22"/>
                <w:lang w:val="en-GB"/>
              </w:rPr>
            </w:r>
            <w:r w:rsidR="002755B7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755B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4D52CE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0729D"/>
    <w:rsid w:val="00A8563B"/>
    <w:rsid w:val="00AD2ED1"/>
    <w:rsid w:val="00AD60DE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1EC8B064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1</TotalTime>
  <Pages>1</Pages>
  <Words>110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920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2021-11-26T20:02:00Z</dcterms:created>
  <dcterms:modified xsi:type="dcterms:W3CDTF">2021-11-26T20:02:00Z</dcterms:modified>
</cp:coreProperties>
</file>