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4696F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 w:rsidRPr="0034696F"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4696F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4696F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34696F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34696F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34696F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34696F" w:rsidRDefault="00B8695E" w:rsidP="008131BA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NWIT-21-25</w:t>
            </w: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34696F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34696F" w:rsidRDefault="00B8695E" w:rsidP="002D24C8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 w:rsidRPr="00B8695E">
              <w:rPr>
                <w:rFonts w:ascii="Times New Roman" w:hAnsi="Times New Roman"/>
                <w:b/>
                <w:sz w:val="24"/>
                <w:lang w:val="en-GB"/>
              </w:rPr>
              <w:t>Service Connection Replacement &amp; Point Repair Project</w:t>
            </w:r>
            <w:bookmarkStart w:id="1" w:name="_GoBack"/>
            <w:bookmarkEnd w:id="1"/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34696F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34696F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34696F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34696F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34696F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Heather Rossi</w:t>
            </w:r>
          </w:p>
          <w:p w:rsidR="001A2DD2" w:rsidRPr="0034696F" w:rsidRDefault="00671A0D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Intermediate </w:t>
            </w:r>
            <w:r w:rsidR="00EA5818" w:rsidRPr="0034696F">
              <w:rPr>
                <w:rFonts w:ascii="Times New Roman" w:hAnsi="Times New Roman"/>
                <w:szCs w:val="22"/>
                <w:lang w:val="en-GB"/>
              </w:rPr>
              <w:t>Buyer</w:t>
            </w:r>
          </w:p>
          <w:p w:rsidR="001A2DD2" w:rsidRPr="0034696F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34696F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 w:rsidRPr="0034696F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  <w:p w:rsidR="001A2DD2" w:rsidRPr="0034696F" w:rsidRDefault="001A2DD2" w:rsidP="00C44AEB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34696F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34696F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34696F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34696F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34696F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34696F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34696F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34696F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34696F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34696F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We will </w:t>
            </w:r>
            <w:r w:rsidR="00AD2ED1" w:rsidRPr="0034696F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B8695E">
              <w:rPr>
                <w:rFonts w:ascii="Times New Roman" w:hAnsi="Times New Roman"/>
                <w:szCs w:val="22"/>
                <w:lang w:val="en-GB"/>
              </w:rPr>
            </w:r>
            <w:r w:rsidR="00B8695E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34696F"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B8695E">
              <w:rPr>
                <w:rFonts w:ascii="Times New Roman" w:hAnsi="Times New Roman"/>
                <w:szCs w:val="22"/>
                <w:lang w:val="en-GB"/>
              </w:rPr>
            </w:r>
            <w:r w:rsidR="00B8695E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 w:rsidRPr="0034696F"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34696F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34696F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 w:rsidRPr="0034696F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34696F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34696F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34696F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34696F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34696F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34696F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4696F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34696F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34696F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34696F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34696F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34696F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 w:rsidRPr="0034696F">
              <w:rPr>
                <w:rFonts w:ascii="Times New Roman" w:hAnsi="Times New Roman"/>
                <w:sz w:val="20"/>
                <w:lang w:val="en-GB"/>
              </w:rPr>
              <w:t>The City may provide your company name, contact person, telephone number, and facsimile number to potential subcontractors requesting a ‘document holder’ list.</w:t>
            </w:r>
          </w:p>
          <w:p w:rsidR="00870233" w:rsidRPr="0034696F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34696F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34696F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F6" w:rsidRDefault="003A1CF6">
      <w:r>
        <w:separator/>
      </w:r>
    </w:p>
  </w:endnote>
  <w:endnote w:type="continuationSeparator" w:id="0">
    <w:p w:rsidR="003A1CF6" w:rsidRDefault="003A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F6" w:rsidRDefault="003A1CF6">
      <w:r>
        <w:separator/>
      </w:r>
    </w:p>
  </w:footnote>
  <w:footnote w:type="continuationSeparator" w:id="0">
    <w:p w:rsidR="003A1CF6" w:rsidRDefault="003A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F6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82ED8"/>
    <w:rsid w:val="00193BA8"/>
    <w:rsid w:val="001A187B"/>
    <w:rsid w:val="001A2DD2"/>
    <w:rsid w:val="001D4AF1"/>
    <w:rsid w:val="001D7DBD"/>
    <w:rsid w:val="0021315A"/>
    <w:rsid w:val="002539F7"/>
    <w:rsid w:val="002755B7"/>
    <w:rsid w:val="00290ED9"/>
    <w:rsid w:val="002B607E"/>
    <w:rsid w:val="002C5B66"/>
    <w:rsid w:val="002D24C8"/>
    <w:rsid w:val="002D3A20"/>
    <w:rsid w:val="00325E98"/>
    <w:rsid w:val="0033688D"/>
    <w:rsid w:val="0034696F"/>
    <w:rsid w:val="00346CB7"/>
    <w:rsid w:val="00361A0E"/>
    <w:rsid w:val="003A1CF6"/>
    <w:rsid w:val="003A24FA"/>
    <w:rsid w:val="003B7E5C"/>
    <w:rsid w:val="003C0B55"/>
    <w:rsid w:val="003C60B9"/>
    <w:rsid w:val="003D7804"/>
    <w:rsid w:val="003E2EFC"/>
    <w:rsid w:val="0041786B"/>
    <w:rsid w:val="00436CF8"/>
    <w:rsid w:val="004A3675"/>
    <w:rsid w:val="004B64A5"/>
    <w:rsid w:val="004C0206"/>
    <w:rsid w:val="004D52CE"/>
    <w:rsid w:val="0055514C"/>
    <w:rsid w:val="005A2DD1"/>
    <w:rsid w:val="005B4DEB"/>
    <w:rsid w:val="005C22F9"/>
    <w:rsid w:val="005C7213"/>
    <w:rsid w:val="005E1E20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131BA"/>
    <w:rsid w:val="00821A24"/>
    <w:rsid w:val="00840A9C"/>
    <w:rsid w:val="00870233"/>
    <w:rsid w:val="008A2775"/>
    <w:rsid w:val="00901DC4"/>
    <w:rsid w:val="00903B78"/>
    <w:rsid w:val="009317EB"/>
    <w:rsid w:val="00933C80"/>
    <w:rsid w:val="0098187B"/>
    <w:rsid w:val="00983929"/>
    <w:rsid w:val="009A7A8E"/>
    <w:rsid w:val="009F618F"/>
    <w:rsid w:val="00A0729D"/>
    <w:rsid w:val="00A8563B"/>
    <w:rsid w:val="00AD2ED1"/>
    <w:rsid w:val="00AD60DE"/>
    <w:rsid w:val="00AE1E00"/>
    <w:rsid w:val="00B8695E"/>
    <w:rsid w:val="00B93388"/>
    <w:rsid w:val="00BD77BB"/>
    <w:rsid w:val="00C12607"/>
    <w:rsid w:val="00C233A8"/>
    <w:rsid w:val="00C262F1"/>
    <w:rsid w:val="00C44AEB"/>
    <w:rsid w:val="00C47992"/>
    <w:rsid w:val="00C95A8B"/>
    <w:rsid w:val="00CA0198"/>
    <w:rsid w:val="00CA1DE7"/>
    <w:rsid w:val="00CB5193"/>
    <w:rsid w:val="00CC3EFC"/>
    <w:rsid w:val="00CF4352"/>
    <w:rsid w:val="00D2441F"/>
    <w:rsid w:val="00D360BC"/>
    <w:rsid w:val="00D6299C"/>
    <w:rsid w:val="00D82571"/>
    <w:rsid w:val="00D83E15"/>
    <w:rsid w:val="00D96EAE"/>
    <w:rsid w:val="00DB2271"/>
    <w:rsid w:val="00DF7EBA"/>
    <w:rsid w:val="00E156A2"/>
    <w:rsid w:val="00E35AFB"/>
    <w:rsid w:val="00E469D3"/>
    <w:rsid w:val="00EA5818"/>
    <w:rsid w:val="00EE6866"/>
    <w:rsid w:val="00F11BCE"/>
    <w:rsid w:val="00F17BB5"/>
    <w:rsid w:val="00F311BC"/>
    <w:rsid w:val="00F4540A"/>
    <w:rsid w:val="00F463D6"/>
    <w:rsid w:val="00F80F02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78905D9E"/>
  <w15:docId w15:val="{B93970AE-8390-409B-BE6F-6C366D60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Heather Rossi</dc:creator>
  <cp:lastModifiedBy>Heather Rossi</cp:lastModifiedBy>
  <cp:revision>2</cp:revision>
  <cp:lastPrinted>2009-01-05T18:48:00Z</cp:lastPrinted>
  <dcterms:created xsi:type="dcterms:W3CDTF">2021-11-30T01:02:00Z</dcterms:created>
  <dcterms:modified xsi:type="dcterms:W3CDTF">2021-11-30T01:02:00Z</dcterms:modified>
</cp:coreProperties>
</file>