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34696F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  <w:lang w:val="en-GB"/>
        </w:rPr>
      </w:pPr>
      <w:bookmarkStart w:id="0" w:name="_Toc200438565"/>
      <w:r w:rsidRPr="0034696F">
        <w:rPr>
          <w:rFonts w:ascii="Times New Roman" w:hAnsi="Times New Roman"/>
          <w:color w:val="000000"/>
          <w:szCs w:val="40"/>
          <w:lang w:val="en-GB"/>
        </w:rPr>
        <w:t xml:space="preserve">Receipt Acknowledgement </w:t>
      </w:r>
      <w:r w:rsidR="00671A0D" w:rsidRPr="0034696F">
        <w:rPr>
          <w:rFonts w:ascii="Times New Roman" w:hAnsi="Times New Roman"/>
          <w:color w:val="000000"/>
          <w:szCs w:val="40"/>
          <w:lang w:val="en-GB"/>
        </w:rPr>
        <w:t>F</w:t>
      </w:r>
      <w:r w:rsidR="001A2DD2" w:rsidRPr="0034696F">
        <w:rPr>
          <w:rFonts w:ascii="Times New Roman" w:hAnsi="Times New Roman"/>
          <w:color w:val="000000"/>
          <w:szCs w:val="40"/>
          <w:lang w:val="en-GB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62"/>
        <w:gridCol w:w="2706"/>
        <w:gridCol w:w="1440"/>
        <w:gridCol w:w="3506"/>
      </w:tblGrid>
      <w:tr w:rsidR="00DF7EBA" w:rsidRPr="0034696F" w:rsidTr="00CF4352">
        <w:trPr>
          <w:trHeight w:hRule="exact" w:val="576"/>
          <w:jc w:val="center"/>
        </w:trPr>
        <w:tc>
          <w:tcPr>
            <w:tcW w:w="2253" w:type="dxa"/>
            <w:gridSpan w:val="3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34696F" w:rsidRDefault="00671A0D" w:rsidP="00436CF8">
            <w:pPr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Document Number</w:t>
            </w:r>
            <w:r w:rsidR="00DF7EBA" w:rsidRPr="0034696F">
              <w:rPr>
                <w:rFonts w:ascii="Times New Roman" w:hAnsi="Times New Roman"/>
                <w:b/>
                <w:szCs w:val="22"/>
                <w:lang w:val="en-GB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34696F" w:rsidRDefault="00887D5C" w:rsidP="008131BA">
            <w:pPr>
              <w:rPr>
                <w:rFonts w:ascii="Times New Roman" w:hAnsi="Times New Roman"/>
                <w:b/>
                <w:sz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lang w:val="en-GB"/>
              </w:rPr>
              <w:t>NWIT-21-29</w:t>
            </w:r>
          </w:p>
        </w:tc>
      </w:tr>
      <w:tr w:rsidR="001A2DD2" w:rsidRPr="0034696F" w:rsidTr="00CF4352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1A2DD2" w:rsidRPr="0034696F" w:rsidRDefault="00DB2271" w:rsidP="00436CF8">
            <w:pPr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Document Title: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1A2DD2" w:rsidRPr="0034696F" w:rsidRDefault="00887D5C" w:rsidP="002D24C8">
            <w:pPr>
              <w:rPr>
                <w:rFonts w:ascii="Times New Roman" w:hAnsi="Times New Roman"/>
                <w:b/>
                <w:sz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lang w:val="en-GB"/>
              </w:rPr>
              <w:t>2021 Sidewalk Replacement</w:t>
            </w:r>
            <w:bookmarkStart w:id="1" w:name="_GoBack"/>
            <w:bookmarkEnd w:id="1"/>
          </w:p>
        </w:tc>
      </w:tr>
      <w:tr w:rsidR="001A2DD2" w:rsidRPr="0034696F" w:rsidTr="00CF4352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1A2DD2" w:rsidRPr="0034696F" w:rsidRDefault="001A2DD2" w:rsidP="00436CF8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8114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1A2DD2" w:rsidRPr="0034696F" w:rsidRDefault="001A2DD2" w:rsidP="00436CF8">
            <w:pPr>
              <w:rPr>
                <w:rFonts w:ascii="Times New Roman" w:hAnsi="Times New Roman"/>
                <w:b/>
                <w:szCs w:val="22"/>
                <w:lang w:val="en-GB"/>
              </w:rPr>
            </w:pPr>
          </w:p>
        </w:tc>
      </w:tr>
      <w:tr w:rsidR="001A2DD2" w:rsidRPr="0034696F" w:rsidTr="00CF4352">
        <w:trPr>
          <w:trHeight w:hRule="exact" w:val="57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</w:tcBorders>
            <w:vAlign w:val="center"/>
          </w:tcPr>
          <w:p w:rsidR="001A2DD2" w:rsidRPr="0034696F" w:rsidRDefault="001A2DD2" w:rsidP="00CF4352">
            <w:pPr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>Please complete this form and return</w:t>
            </w:r>
            <w:r w:rsidR="006432C5" w:rsidRPr="0034696F">
              <w:rPr>
                <w:rFonts w:ascii="Times New Roman" w:hAnsi="Times New Roman"/>
                <w:szCs w:val="22"/>
                <w:lang w:val="en-GB"/>
              </w:rPr>
              <w:t xml:space="preserve">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t>via fa</w:t>
            </w:r>
            <w:r w:rsidR="00671A0D" w:rsidRPr="0034696F">
              <w:rPr>
                <w:rFonts w:ascii="Times New Roman" w:hAnsi="Times New Roman"/>
                <w:szCs w:val="22"/>
                <w:lang w:val="en-GB"/>
              </w:rPr>
              <w:t xml:space="preserve">csimile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t>or e-mail to:</w:t>
            </w:r>
          </w:p>
        </w:tc>
      </w:tr>
      <w:tr w:rsidR="001A2DD2" w:rsidRPr="0034696F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8114" w:type="dxa"/>
            <w:gridSpan w:val="4"/>
            <w:tcBorders>
              <w:left w:val="nil"/>
              <w:bottom w:val="single" w:sz="4" w:space="0" w:color="auto"/>
            </w:tcBorders>
          </w:tcPr>
          <w:p w:rsidR="001A2DD2" w:rsidRPr="0034696F" w:rsidRDefault="00671A0D" w:rsidP="002C5B66">
            <w:pPr>
              <w:spacing w:before="0" w:after="0"/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>Heather Rossi</w:t>
            </w:r>
          </w:p>
          <w:p w:rsidR="001A2DD2" w:rsidRPr="0034696F" w:rsidRDefault="00671A0D" w:rsidP="002C5B66">
            <w:pPr>
              <w:spacing w:before="0" w:after="0"/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Intermediate </w:t>
            </w:r>
            <w:r w:rsidR="00EA5818" w:rsidRPr="0034696F">
              <w:rPr>
                <w:rFonts w:ascii="Times New Roman" w:hAnsi="Times New Roman"/>
                <w:szCs w:val="22"/>
                <w:lang w:val="en-GB"/>
              </w:rPr>
              <w:t>Buyer</w:t>
            </w:r>
          </w:p>
          <w:p w:rsidR="001A2DD2" w:rsidRPr="0034696F" w:rsidRDefault="001A2DD2" w:rsidP="002C5B66">
            <w:pPr>
              <w:spacing w:before="0" w:after="0"/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Email: </w:t>
            </w:r>
            <w:hyperlink r:id="rId6" w:history="1">
              <w:r w:rsidR="00CF4352" w:rsidRPr="0034696F">
                <w:rPr>
                  <w:rStyle w:val="Hyperlink"/>
                  <w:rFonts w:ascii="Times New Roman" w:hAnsi="Times New Roman"/>
                  <w:szCs w:val="22"/>
                  <w:lang w:val="en-GB"/>
                </w:rPr>
                <w:t>nwpurchasing@newwestcity.ca</w:t>
              </w:r>
            </w:hyperlink>
            <w:r w:rsidR="00CF4352" w:rsidRPr="0034696F">
              <w:rPr>
                <w:rFonts w:ascii="Times New Roman" w:hAnsi="Times New Roman"/>
                <w:szCs w:val="22"/>
                <w:lang w:val="en-GB"/>
              </w:rPr>
              <w:t xml:space="preserve"> </w:t>
            </w:r>
          </w:p>
          <w:p w:rsidR="001A2DD2" w:rsidRPr="0034696F" w:rsidRDefault="001A2DD2" w:rsidP="00C44AEB">
            <w:pPr>
              <w:spacing w:before="0" w:after="0"/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A8563B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34696F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Company: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</w:tcBorders>
            <w:vAlign w:val="bottom"/>
          </w:tcPr>
          <w:p w:rsidR="00A8563B" w:rsidRPr="0034696F" w:rsidRDefault="00A8563B" w:rsidP="00A8563B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A8563B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34696F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Address:</w:t>
            </w:r>
          </w:p>
        </w:tc>
        <w:tc>
          <w:tcPr>
            <w:tcW w:w="8114" w:type="dxa"/>
            <w:gridSpan w:val="4"/>
            <w:vAlign w:val="bottom"/>
          </w:tcPr>
          <w:p w:rsidR="00A8563B" w:rsidRPr="0034696F" w:rsidRDefault="00A8563B" w:rsidP="00A8563B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A8563B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34696F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</w:p>
        </w:tc>
        <w:tc>
          <w:tcPr>
            <w:tcW w:w="8114" w:type="dxa"/>
            <w:gridSpan w:val="4"/>
            <w:vAlign w:val="bottom"/>
          </w:tcPr>
          <w:p w:rsidR="00A8563B" w:rsidRPr="0034696F" w:rsidRDefault="00A8563B" w:rsidP="00A8563B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34696F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City: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34696F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proofErr w:type="spellStart"/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Prov</w:t>
            </w:r>
            <w:proofErr w:type="spellEnd"/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34696F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Postal Code: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34696F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34696F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Contact: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34696F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34696F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Phone: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34696F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D4AF1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34696F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Email:</w:t>
            </w:r>
          </w:p>
        </w:tc>
        <w:tc>
          <w:tcPr>
            <w:tcW w:w="8114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1D4AF1" w:rsidRPr="0034696F" w:rsidRDefault="001D4AF1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nil"/>
            </w:tcBorders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>We have received a copy of the above noted document.</w:t>
            </w:r>
          </w:p>
        </w:tc>
      </w:tr>
      <w:tr w:rsidR="00436CF8" w:rsidRPr="0034696F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34696F" w:rsidRDefault="00436CF8" w:rsidP="00AE1E00">
            <w:pPr>
              <w:rPr>
                <w:rFonts w:ascii="Times New Roman" w:hAnsi="Times New Roman"/>
                <w:b/>
                <w:szCs w:val="22"/>
                <w:lang w:val="en-GB"/>
              </w:rPr>
            </w:pPr>
          </w:p>
        </w:tc>
        <w:tc>
          <w:tcPr>
            <w:tcW w:w="8978" w:type="dxa"/>
            <w:gridSpan w:val="5"/>
            <w:tcBorders>
              <w:top w:val="nil"/>
              <w:left w:val="nil"/>
              <w:bottom w:val="nil"/>
            </w:tcBorders>
          </w:tcPr>
          <w:p w:rsidR="00436CF8" w:rsidRPr="0034696F" w:rsidRDefault="00436CF8" w:rsidP="00AD2ED1">
            <w:pPr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We will </w:t>
            </w:r>
            <w:r w:rsidR="00AD2ED1" w:rsidRPr="0034696F">
              <w:rPr>
                <w:rFonts w:ascii="Times New Roman" w:hAnsi="Times New Roman"/>
                <w:szCs w:val="22"/>
                <w:lang w:val="en-GB"/>
              </w:rPr>
              <w:t xml:space="preserve">submit a Bid for this Tender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 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34696F">
              <w:rPr>
                <w:rFonts w:ascii="Times New Roman" w:hAnsi="Times New Roman"/>
                <w:szCs w:val="22"/>
                <w:lang w:val="en-GB"/>
              </w:rPr>
              <w:instrText xml:space="preserve"> FORMCHECKBOX </w:instrText>
            </w:r>
            <w:r w:rsidR="00887D5C">
              <w:rPr>
                <w:rFonts w:ascii="Times New Roman" w:hAnsi="Times New Roman"/>
                <w:szCs w:val="22"/>
                <w:lang w:val="en-GB"/>
              </w:rPr>
            </w:r>
            <w:r w:rsidR="00887D5C">
              <w:rPr>
                <w:rFonts w:ascii="Times New Roman" w:hAnsi="Times New Roman"/>
                <w:szCs w:val="22"/>
                <w:lang w:val="en-GB"/>
              </w:rPr>
              <w:fldChar w:fldCharType="separate"/>
            </w:r>
            <w:r w:rsidRPr="0034696F">
              <w:rPr>
                <w:rFonts w:ascii="Times New Roman" w:hAnsi="Times New Roman"/>
                <w:szCs w:val="22"/>
                <w:lang w:val="en-GB"/>
              </w:rPr>
              <w:fldChar w:fldCharType="end"/>
            </w:r>
            <w:bookmarkEnd w:id="2"/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 Yes         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34696F">
              <w:rPr>
                <w:rFonts w:ascii="Times New Roman" w:hAnsi="Times New Roman"/>
                <w:szCs w:val="22"/>
                <w:lang w:val="en-GB"/>
              </w:rPr>
              <w:instrText xml:space="preserve"> FORMCHECKBOX </w:instrText>
            </w:r>
            <w:r w:rsidR="00887D5C">
              <w:rPr>
                <w:rFonts w:ascii="Times New Roman" w:hAnsi="Times New Roman"/>
                <w:szCs w:val="22"/>
                <w:lang w:val="en-GB"/>
              </w:rPr>
            </w:r>
            <w:r w:rsidR="00887D5C">
              <w:rPr>
                <w:rFonts w:ascii="Times New Roman" w:hAnsi="Times New Roman"/>
                <w:szCs w:val="22"/>
                <w:lang w:val="en-GB"/>
              </w:rPr>
              <w:fldChar w:fldCharType="separate"/>
            </w:r>
            <w:r w:rsidRPr="0034696F">
              <w:rPr>
                <w:rFonts w:ascii="Times New Roman" w:hAnsi="Times New Roman"/>
                <w:szCs w:val="22"/>
                <w:lang w:val="en-GB"/>
              </w:rPr>
              <w:fldChar w:fldCharType="end"/>
            </w:r>
            <w:bookmarkEnd w:id="3"/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 No</w:t>
            </w:r>
          </w:p>
        </w:tc>
      </w:tr>
      <w:tr w:rsidR="00D6299C" w:rsidRPr="0034696F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34696F" w:rsidRDefault="00D6299C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EE6866" w:rsidRPr="0034696F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E6866" w:rsidRPr="0034696F" w:rsidRDefault="00EE6866" w:rsidP="002D3A20">
            <w:pPr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I authorize the City of New Westminster to send further correspondence concerning this </w:t>
            </w:r>
            <w:r w:rsidR="002D3A20" w:rsidRPr="0034696F">
              <w:rPr>
                <w:rFonts w:ascii="Times New Roman" w:hAnsi="Times New Roman"/>
                <w:szCs w:val="22"/>
                <w:lang w:val="en-GB"/>
              </w:rPr>
              <w:t>Tender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 by the following method:</w:t>
            </w:r>
          </w:p>
        </w:tc>
      </w:tr>
      <w:tr w:rsidR="00F11BCE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34696F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Email:</w:t>
            </w:r>
          </w:p>
        </w:tc>
        <w:tc>
          <w:tcPr>
            <w:tcW w:w="8114" w:type="dxa"/>
            <w:gridSpan w:val="4"/>
            <w:vAlign w:val="bottom"/>
          </w:tcPr>
          <w:p w:rsidR="00F11BCE" w:rsidRPr="0034696F" w:rsidRDefault="00F11BCE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8A2775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34696F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Signature: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8A2775" w:rsidRPr="0034696F" w:rsidRDefault="008A2775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34696F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34696F" w:rsidRDefault="008A2775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F11BCE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34696F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Print Name: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F11BCE" w:rsidRPr="0034696F" w:rsidRDefault="00F11BCE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34696F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34696F" w:rsidRDefault="00F11BCE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EE6866" w:rsidRPr="0034696F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34696F" w:rsidRDefault="00EE6866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F11BCE" w:rsidRPr="0034696F">
        <w:trPr>
          <w:jc w:val="center"/>
        </w:trPr>
        <w:tc>
          <w:tcPr>
            <w:tcW w:w="9905" w:type="dxa"/>
            <w:gridSpan w:val="6"/>
            <w:vAlign w:val="center"/>
          </w:tcPr>
          <w:p w:rsidR="00AD2ED1" w:rsidRPr="0034696F" w:rsidRDefault="00AD2ED1" w:rsidP="00AD2ED1">
            <w:pPr>
              <w:rPr>
                <w:rFonts w:ascii="Times New Roman" w:hAnsi="Times New Roman"/>
                <w:sz w:val="20"/>
                <w:lang w:val="en-GB"/>
              </w:rPr>
            </w:pPr>
          </w:p>
          <w:p w:rsidR="00AD2ED1" w:rsidRPr="0034696F" w:rsidRDefault="00AD2ED1" w:rsidP="00AD2ED1">
            <w:pPr>
              <w:rPr>
                <w:rFonts w:ascii="Times New Roman" w:hAnsi="Times New Roman"/>
                <w:sz w:val="20"/>
                <w:lang w:val="en-GB"/>
              </w:rPr>
            </w:pPr>
            <w:r w:rsidRPr="0034696F">
              <w:rPr>
                <w:rFonts w:ascii="Times New Roman" w:hAnsi="Times New Roman"/>
                <w:sz w:val="20"/>
                <w:lang w:val="en-GB"/>
              </w:rPr>
              <w:t>The City may provide your company name, contact person, telephone number, and facsimile number to potential subcontractors requesting a ‘document holder’ list.</w:t>
            </w:r>
          </w:p>
          <w:p w:rsidR="00870233" w:rsidRPr="0034696F" w:rsidRDefault="00870233" w:rsidP="002D3A20">
            <w:pPr>
              <w:rPr>
                <w:rFonts w:ascii="Times New Roman" w:hAnsi="Times New Roman"/>
                <w:b/>
                <w:sz w:val="24"/>
                <w:lang w:val="en-GB"/>
              </w:rPr>
            </w:pPr>
          </w:p>
        </w:tc>
      </w:tr>
    </w:tbl>
    <w:p w:rsidR="00C12607" w:rsidRPr="0034696F" w:rsidRDefault="00C12607" w:rsidP="00CB5193">
      <w:pPr>
        <w:rPr>
          <w:rFonts w:ascii="Times New Roman" w:hAnsi="Times New Roman"/>
          <w:szCs w:val="22"/>
          <w:lang w:val="en-GB"/>
        </w:rPr>
      </w:pPr>
    </w:p>
    <w:sectPr w:rsidR="00C12607" w:rsidRPr="0034696F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1CF6" w:rsidRDefault="003A1CF6">
      <w:r>
        <w:separator/>
      </w:r>
    </w:p>
  </w:endnote>
  <w:endnote w:type="continuationSeparator" w:id="0">
    <w:p w:rsidR="003A1CF6" w:rsidRDefault="003A1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1CF6" w:rsidRDefault="003A1CF6">
      <w:r>
        <w:separator/>
      </w:r>
    </w:p>
  </w:footnote>
  <w:footnote w:type="continuationSeparator" w:id="0">
    <w:p w:rsidR="003A1CF6" w:rsidRDefault="003A1C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CF6"/>
    <w:rsid w:val="00086B0D"/>
    <w:rsid w:val="00087F88"/>
    <w:rsid w:val="000A539A"/>
    <w:rsid w:val="000C32C0"/>
    <w:rsid w:val="000D3FF7"/>
    <w:rsid w:val="000E0A03"/>
    <w:rsid w:val="00111B22"/>
    <w:rsid w:val="00112E62"/>
    <w:rsid w:val="00113532"/>
    <w:rsid w:val="00124626"/>
    <w:rsid w:val="001519A4"/>
    <w:rsid w:val="00167F81"/>
    <w:rsid w:val="00182ED8"/>
    <w:rsid w:val="00193BA8"/>
    <w:rsid w:val="001A187B"/>
    <w:rsid w:val="001A2DD2"/>
    <w:rsid w:val="001D4AF1"/>
    <w:rsid w:val="001D7DBD"/>
    <w:rsid w:val="0021315A"/>
    <w:rsid w:val="002539F7"/>
    <w:rsid w:val="00290ED9"/>
    <w:rsid w:val="002B607E"/>
    <w:rsid w:val="002C5B66"/>
    <w:rsid w:val="002D24C8"/>
    <w:rsid w:val="002D3A20"/>
    <w:rsid w:val="00325E98"/>
    <w:rsid w:val="0033688D"/>
    <w:rsid w:val="0034696F"/>
    <w:rsid w:val="00346CB7"/>
    <w:rsid w:val="00361A0E"/>
    <w:rsid w:val="003A1CF6"/>
    <w:rsid w:val="003A24FA"/>
    <w:rsid w:val="003B7E5C"/>
    <w:rsid w:val="003C0B55"/>
    <w:rsid w:val="003C60B9"/>
    <w:rsid w:val="003D7804"/>
    <w:rsid w:val="003E2EFC"/>
    <w:rsid w:val="0041786B"/>
    <w:rsid w:val="00436CF8"/>
    <w:rsid w:val="004A3675"/>
    <w:rsid w:val="004B64A5"/>
    <w:rsid w:val="004C0206"/>
    <w:rsid w:val="004D52CE"/>
    <w:rsid w:val="0055514C"/>
    <w:rsid w:val="005A2DD1"/>
    <w:rsid w:val="005B4DEB"/>
    <w:rsid w:val="005C22F9"/>
    <w:rsid w:val="005C7213"/>
    <w:rsid w:val="005E1E20"/>
    <w:rsid w:val="00617134"/>
    <w:rsid w:val="006432C5"/>
    <w:rsid w:val="00671A0D"/>
    <w:rsid w:val="00673D50"/>
    <w:rsid w:val="00691FAF"/>
    <w:rsid w:val="00692BA8"/>
    <w:rsid w:val="006B1740"/>
    <w:rsid w:val="006C1486"/>
    <w:rsid w:val="006D232D"/>
    <w:rsid w:val="007263BA"/>
    <w:rsid w:val="00741E7B"/>
    <w:rsid w:val="00772846"/>
    <w:rsid w:val="007C4538"/>
    <w:rsid w:val="007E60E7"/>
    <w:rsid w:val="008131BA"/>
    <w:rsid w:val="00821A24"/>
    <w:rsid w:val="00840A9C"/>
    <w:rsid w:val="00870233"/>
    <w:rsid w:val="00887D5C"/>
    <w:rsid w:val="008A2775"/>
    <w:rsid w:val="00901DC4"/>
    <w:rsid w:val="00903B78"/>
    <w:rsid w:val="009317EB"/>
    <w:rsid w:val="00933C80"/>
    <w:rsid w:val="0098187B"/>
    <w:rsid w:val="00983929"/>
    <w:rsid w:val="009A7A8E"/>
    <w:rsid w:val="009F618F"/>
    <w:rsid w:val="00A0729D"/>
    <w:rsid w:val="00A8563B"/>
    <w:rsid w:val="00AD2ED1"/>
    <w:rsid w:val="00AD60DE"/>
    <w:rsid w:val="00AE1E00"/>
    <w:rsid w:val="00B93388"/>
    <w:rsid w:val="00BD77BB"/>
    <w:rsid w:val="00C12607"/>
    <w:rsid w:val="00C233A8"/>
    <w:rsid w:val="00C262F1"/>
    <w:rsid w:val="00C44AEB"/>
    <w:rsid w:val="00C47992"/>
    <w:rsid w:val="00C95A8B"/>
    <w:rsid w:val="00CA0198"/>
    <w:rsid w:val="00CA1DE7"/>
    <w:rsid w:val="00CB5193"/>
    <w:rsid w:val="00CC3EFC"/>
    <w:rsid w:val="00CF4352"/>
    <w:rsid w:val="00D2441F"/>
    <w:rsid w:val="00D360BC"/>
    <w:rsid w:val="00D6299C"/>
    <w:rsid w:val="00D82571"/>
    <w:rsid w:val="00D83E15"/>
    <w:rsid w:val="00D96EAE"/>
    <w:rsid w:val="00DB2271"/>
    <w:rsid w:val="00DF7EBA"/>
    <w:rsid w:val="00E156A2"/>
    <w:rsid w:val="00E35AFB"/>
    <w:rsid w:val="00E469D3"/>
    <w:rsid w:val="00EA5818"/>
    <w:rsid w:val="00EE6866"/>
    <w:rsid w:val="00F11BCE"/>
    <w:rsid w:val="00F17BB5"/>
    <w:rsid w:val="00F311BC"/>
    <w:rsid w:val="00F4540A"/>
    <w:rsid w:val="00F463D6"/>
    <w:rsid w:val="00F80F02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."/>
  <w:listSeparator w:val=","/>
  <w14:docId w14:val="7A5AD066"/>
  <w15:docId w15:val="{B93970AE-8390-409B-BE6F-6C366D602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val="en-CA"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Tend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Tender</Template>
  <TotalTime>0</TotalTime>
  <Pages>1</Pages>
  <Words>107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896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Heather Rossi</dc:creator>
  <cp:lastModifiedBy>Heather Rossi</cp:lastModifiedBy>
  <cp:revision>2</cp:revision>
  <cp:lastPrinted>2009-01-05T18:48:00Z</cp:lastPrinted>
  <dcterms:created xsi:type="dcterms:W3CDTF">2021-11-05T21:01:00Z</dcterms:created>
  <dcterms:modified xsi:type="dcterms:W3CDTF">2021-11-05T21:01:00Z</dcterms:modified>
</cp:coreProperties>
</file>