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1102" w14:textId="77777777" w:rsidR="00666089" w:rsidRPr="007711D5" w:rsidRDefault="00666089" w:rsidP="00666089">
      <w:pPr>
        <w:jc w:val="center"/>
        <w:rPr>
          <w:rFonts w:ascii="Arial" w:hAnsi="Arial" w:cs="Arial"/>
          <w:sz w:val="36"/>
        </w:rPr>
      </w:pPr>
      <w:bookmarkStart w:id="0" w:name="_Toc200438565"/>
      <w:r w:rsidRPr="007711D5">
        <w:rPr>
          <w:rFonts w:ascii="Arial" w:hAnsi="Arial" w:cs="Arial"/>
          <w:color w:val="000000"/>
          <w:sz w:val="40"/>
          <w:szCs w:val="40"/>
          <w:lang w:val="en-GB"/>
        </w:rPr>
        <w:t>Receipt Acknowledgement Form</w:t>
      </w:r>
      <w:bookmarkEnd w:id="0"/>
    </w:p>
    <w:p w14:paraId="09E32E68" w14:textId="77777777" w:rsidR="00666089" w:rsidRPr="007711D5" w:rsidRDefault="00666089">
      <w:pPr>
        <w:rPr>
          <w:sz w:val="22"/>
        </w:rPr>
      </w:pPr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326"/>
        <w:gridCol w:w="2706"/>
        <w:gridCol w:w="1440"/>
        <w:gridCol w:w="3506"/>
      </w:tblGrid>
      <w:tr w:rsidR="00666089" w:rsidRPr="007711D5" w14:paraId="698EC0EF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6B77F37E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Number: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3C50CF3" w14:textId="38D800F0" w:rsidR="00666089" w:rsidRPr="007711D5" w:rsidRDefault="007711D5" w:rsidP="00DC032F">
            <w:pPr>
              <w:rPr>
                <w:rFonts w:ascii="Arial" w:hAnsi="Arial" w:cs="Arial"/>
                <w:lang w:val="en-GB"/>
              </w:rPr>
            </w:pPr>
            <w:r w:rsidRPr="007711D5">
              <w:rPr>
                <w:rFonts w:ascii="Arial" w:hAnsi="Arial" w:cs="Arial"/>
                <w:lang w:val="en-GB"/>
              </w:rPr>
              <w:t>NWIT-26-0</w:t>
            </w:r>
            <w:r w:rsidR="007A3FC1">
              <w:rPr>
                <w:rFonts w:ascii="Arial" w:hAnsi="Arial" w:cs="Arial"/>
                <w:lang w:val="en-GB"/>
              </w:rPr>
              <w:t>5</w:t>
            </w:r>
          </w:p>
        </w:tc>
      </w:tr>
      <w:tr w:rsidR="00666089" w:rsidRPr="007711D5" w14:paraId="469F6EE3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48C7801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Title: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BE47669" w14:textId="076CF773" w:rsidR="00666089" w:rsidRPr="007711D5" w:rsidRDefault="007A3FC1" w:rsidP="00DC032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Columbia Street Watermain Replacement</w:t>
            </w:r>
          </w:p>
        </w:tc>
      </w:tr>
      <w:tr w:rsidR="00666089" w:rsidRPr="007711D5" w14:paraId="525611CF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6DE50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BF7892B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5C8C098E" w14:textId="77777777" w:rsidTr="00DC032F">
        <w:trPr>
          <w:trHeight w:hRule="exact" w:val="57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</w:tcBorders>
            <w:vAlign w:val="center"/>
          </w:tcPr>
          <w:p w14:paraId="4AF60E36" w14:textId="77777777" w:rsidR="00666089" w:rsidRPr="007711D5" w:rsidRDefault="00666089" w:rsidP="00666089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Please complete this form and return via email to:</w:t>
            </w:r>
          </w:p>
        </w:tc>
      </w:tr>
      <w:tr w:rsidR="00666089" w:rsidRPr="007711D5" w14:paraId="122E19B4" w14:textId="77777777" w:rsidTr="00DC032F">
        <w:trPr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57618F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</w:tcPr>
          <w:p w14:paraId="4A465DA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Heather Rossi</w:t>
            </w:r>
          </w:p>
          <w:p w14:paraId="08848E9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Procurement Specialist</w:t>
            </w:r>
          </w:p>
          <w:p w14:paraId="605E068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Email: </w:t>
            </w:r>
            <w:hyperlink r:id="rId10" w:history="1">
              <w:r w:rsidRPr="007711D5">
                <w:rPr>
                  <w:rStyle w:val="Hyperlink"/>
                  <w:rFonts w:ascii="Arial" w:hAnsi="Arial" w:cs="Arial"/>
                  <w:szCs w:val="22"/>
                  <w:lang w:val="en-GB"/>
                </w:rPr>
                <w:t>nwpurchasing@newwestcity.ca</w:t>
              </w:r>
            </w:hyperlink>
            <w:r w:rsidRPr="007711D5">
              <w:rPr>
                <w:rFonts w:ascii="Arial" w:hAnsi="Arial" w:cs="Arial"/>
                <w:szCs w:val="22"/>
                <w:lang w:val="en-GB"/>
              </w:rPr>
              <w:t xml:space="preserve"> </w:t>
            </w:r>
          </w:p>
        </w:tc>
      </w:tr>
      <w:tr w:rsidR="00666089" w:rsidRPr="007711D5" w14:paraId="173C2500" w14:textId="77777777" w:rsidTr="00DC032F">
        <w:trPr>
          <w:trHeight w:hRule="exact" w:val="21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0D9CD700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54F0CED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353C4F5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14:paraId="65BCCE1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03E41303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79642B24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Company: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</w:tcBorders>
            <w:vAlign w:val="bottom"/>
          </w:tcPr>
          <w:p w14:paraId="12D8027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3DA0E4D4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5FBA03E6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Address:</w:t>
            </w:r>
          </w:p>
        </w:tc>
        <w:tc>
          <w:tcPr>
            <w:tcW w:w="7652" w:type="dxa"/>
            <w:gridSpan w:val="3"/>
            <w:vAlign w:val="bottom"/>
          </w:tcPr>
          <w:p w14:paraId="7E347607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C974950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60775D46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vAlign w:val="bottom"/>
          </w:tcPr>
          <w:p w14:paraId="5E42327A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F0BA485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2E4577B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City: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4CFCE638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18D8B3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proofErr w:type="spellStart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Prov</w:t>
            </w:r>
            <w:proofErr w:type="spellEnd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5D3E032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5642105A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6CB3426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Postal Code: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340668B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B260A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7C1F425E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3A5407B2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3F7A1E7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Contact: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14:paraId="4AEEB56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4740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14:paraId="4C642E60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28D3A3A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4B803F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Phone:</w:t>
            </w:r>
          </w:p>
        </w:tc>
        <w:tc>
          <w:tcPr>
            <w:tcW w:w="270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7C0AF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CA9F3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FD0A66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1DB28E9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EFF975E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4E5EB1E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4646E69D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6FBD2525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7F56FF70" w14:textId="77777777" w:rsidTr="00666089">
        <w:trPr>
          <w:trHeight w:val="504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nil"/>
            </w:tcBorders>
          </w:tcPr>
          <w:p w14:paraId="2909FDB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We have received a copy of the above noted document.</w:t>
            </w:r>
          </w:p>
        </w:tc>
      </w:tr>
      <w:tr w:rsidR="00666089" w:rsidRPr="007711D5" w14:paraId="0CF5E682" w14:textId="77777777" w:rsidTr="00666089">
        <w:trPr>
          <w:trHeight w:val="504"/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14:paraId="4792611A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4"/>
            <w:tcBorders>
              <w:top w:val="nil"/>
              <w:left w:val="nil"/>
              <w:bottom w:val="nil"/>
            </w:tcBorders>
          </w:tcPr>
          <w:p w14:paraId="55A3EE32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We will submit a Bid for this Tender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1" w:name="Check1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7A3FC1">
              <w:rPr>
                <w:rFonts w:ascii="Arial" w:hAnsi="Arial" w:cs="Arial"/>
                <w:szCs w:val="22"/>
                <w:lang w:val="en-GB"/>
              </w:rPr>
            </w:r>
            <w:r w:rsidR="007A3FC1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1"/>
            <w:r w:rsidRPr="007711D5">
              <w:rPr>
                <w:rFonts w:ascii="Arial" w:hAnsi="Arial" w:cs="Arial"/>
                <w:szCs w:val="22"/>
                <w:lang w:val="en-GB"/>
              </w:rPr>
              <w:t xml:space="preserve"> Yes       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7A3FC1">
              <w:rPr>
                <w:rFonts w:ascii="Arial" w:hAnsi="Arial" w:cs="Arial"/>
                <w:szCs w:val="22"/>
                <w:lang w:val="en-GB"/>
              </w:rPr>
            </w:r>
            <w:r w:rsidR="007A3FC1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2"/>
            <w:r w:rsidRPr="007711D5">
              <w:rPr>
                <w:rFonts w:ascii="Arial" w:hAnsi="Arial" w:cs="Arial"/>
                <w:szCs w:val="22"/>
                <w:lang w:val="en-GB"/>
              </w:rPr>
              <w:t xml:space="preserve"> No</w:t>
            </w:r>
          </w:p>
        </w:tc>
      </w:tr>
      <w:tr w:rsidR="00666089" w:rsidRPr="007711D5" w14:paraId="0F9A4AE9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098C3BF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6AF6FE2C" w14:textId="77777777" w:rsidTr="00DC032F">
        <w:trPr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387BE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I authorize the City of New Westminster to send further correspondence concerning this Tender by the following method:</w:t>
            </w:r>
          </w:p>
        </w:tc>
      </w:tr>
      <w:tr w:rsidR="00666089" w:rsidRPr="007711D5" w14:paraId="4F352436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2081DE57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vAlign w:val="bottom"/>
          </w:tcPr>
          <w:p w14:paraId="313B68E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715C5157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4BB1CD5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Signature: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594E02D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CF44A0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4A887E2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14:paraId="5234B56E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DA9792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Print Name: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14:paraId="6998D102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973AD4" w14:textId="77777777" w:rsidR="00666089" w:rsidRPr="00666089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14:paraId="12B8AF95" w14:textId="77777777"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14:paraId="4E63746E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14:paraId="4B210FAE" w14:textId="77777777"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</w:tbl>
    <w:p w14:paraId="58768137" w14:textId="77777777" w:rsidR="00666089" w:rsidRPr="00666089" w:rsidRDefault="00666089">
      <w:pPr>
        <w:rPr>
          <w:sz w:val="22"/>
        </w:rPr>
      </w:pPr>
    </w:p>
    <w:sectPr w:rsidR="00666089" w:rsidRPr="00666089" w:rsidSect="00666089">
      <w:headerReference w:type="default" r:id="rId11"/>
      <w:footerReference w:type="default" r:id="rId12"/>
      <w:headerReference w:type="first" r:id="rId13"/>
      <w:pgSz w:w="12240" w:h="15840" w:code="1"/>
      <w:pgMar w:top="1980" w:right="1123" w:bottom="1080" w:left="1123" w:header="112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2CCA1" w14:textId="77777777" w:rsidR="007711D5" w:rsidRDefault="007711D5" w:rsidP="006515B9">
      <w:r>
        <w:separator/>
      </w:r>
    </w:p>
  </w:endnote>
  <w:endnote w:type="continuationSeparator" w:id="0">
    <w:p w14:paraId="0CCA9E3B" w14:textId="77777777" w:rsidR="007711D5" w:rsidRDefault="007711D5" w:rsidP="0065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ivo Body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Headline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Body NewWest Bold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630F" w14:textId="77777777" w:rsidR="009B2D1D" w:rsidRPr="00A30E8C" w:rsidRDefault="009B2D1D" w:rsidP="00A30E8C">
    <w:pPr>
      <w:pStyle w:val="Footer"/>
      <w:spacing w:befor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7B02" w14:textId="77777777" w:rsidR="007711D5" w:rsidRDefault="007711D5" w:rsidP="006515B9">
      <w:r>
        <w:separator/>
      </w:r>
    </w:p>
  </w:footnote>
  <w:footnote w:type="continuationSeparator" w:id="0">
    <w:p w14:paraId="6C628397" w14:textId="77777777" w:rsidR="007711D5" w:rsidRDefault="007711D5" w:rsidP="0065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FF9C5" w14:textId="77777777" w:rsidR="00E443AF" w:rsidRPr="005A0ED6" w:rsidRDefault="001A4B33" w:rsidP="005A0ED6">
    <w:pPr>
      <w:pStyle w:val="Header2"/>
    </w:pPr>
    <w:r w:rsidRPr="009B2D1D">
      <w:rPr>
        <w:lang w:val="en-GB" w:eastAsia="en-GB"/>
      </w:rPr>
      <w:drawing>
        <wp:inline distT="0" distB="0" distL="0" distR="0" wp14:anchorId="65595FAB" wp14:editId="30B81730">
          <wp:extent cx="356616" cy="429768"/>
          <wp:effectExtent l="0" t="0" r="5715" b="8890"/>
          <wp:docPr id="3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616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206E">
      <w:ptab w:relativeTo="margin" w:alignment="right" w:leader="none"/>
    </w:r>
    <w:r w:rsidR="00A30E8C" w:rsidRPr="00A30E8C">
      <w:fldChar w:fldCharType="begin"/>
    </w:r>
    <w:r w:rsidR="00A30E8C" w:rsidRPr="00A30E8C">
      <w:instrText xml:space="preserve"> PAGE   \* MERGEFORMAT </w:instrText>
    </w:r>
    <w:r w:rsidR="00A30E8C" w:rsidRPr="00A30E8C">
      <w:fldChar w:fldCharType="separate"/>
    </w:r>
    <w:r w:rsidR="00666089">
      <w:t>2</w:t>
    </w:r>
    <w:r w:rsidR="00A30E8C" w:rsidRPr="00A30E8C">
      <w:fldChar w:fldCharType="end"/>
    </w:r>
    <w:r w:rsidR="00A30E8C" w:rsidRPr="00A30E8C">
      <w:t xml:space="preserve"> / </w:t>
    </w:r>
    <w:r w:rsidR="007A3FC1">
      <w:fldChar w:fldCharType="begin"/>
    </w:r>
    <w:r w:rsidR="007A3FC1">
      <w:instrText xml:space="preserve"> NUMPAGES   \* MERGEFORMAT </w:instrText>
    </w:r>
    <w:r w:rsidR="007A3FC1">
      <w:fldChar w:fldCharType="separate"/>
    </w:r>
    <w:r w:rsidR="007711D5">
      <w:t>1</w:t>
    </w:r>
    <w:r w:rsidR="007A3FC1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EA84" w14:textId="77777777" w:rsidR="00E443AF" w:rsidRDefault="00E443AF" w:rsidP="004D6A55">
    <w:pPr>
      <w:pStyle w:val="Header"/>
      <w:spacing w:before="140"/>
    </w:pPr>
    <w:r>
      <w:rPr>
        <w:lang w:val="en-GB" w:eastAsia="en-GB"/>
        <w14:ligatures w14:val="standardContextual"/>
      </w:rPr>
      <w:drawing>
        <wp:anchor distT="0" distB="0" distL="114300" distR="114300" simplePos="0" relativeHeight="251661312" behindDoc="0" locked="1" layoutInCell="1" allowOverlap="1" wp14:anchorId="215E4DC7" wp14:editId="39DA8DC1">
          <wp:simplePos x="0" y="0"/>
          <wp:positionH relativeFrom="margin">
            <wp:align>left</wp:align>
          </wp:positionH>
          <wp:positionV relativeFrom="page">
            <wp:posOffset>713105</wp:posOffset>
          </wp:positionV>
          <wp:extent cx="1901952" cy="429768"/>
          <wp:effectExtent l="0" t="0" r="3175" b="8890"/>
          <wp:wrapNone/>
          <wp:docPr id="4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80945213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952" cy="429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511 </w:t>
    </w:r>
    <w:r w:rsidRPr="00CC5BB2">
      <w:t>Royal</w:t>
    </w:r>
    <w:r>
      <w:t xml:space="preserve"> Avenue</w:t>
    </w:r>
    <w:r>
      <w:tab/>
      <w:t>604 521 3711</w:t>
    </w:r>
  </w:p>
  <w:p w14:paraId="3BCDAECF" w14:textId="77777777" w:rsidR="00E443AF" w:rsidRDefault="00E443AF" w:rsidP="00CC5BB2">
    <w:pPr>
      <w:pStyle w:val="Header"/>
    </w:pPr>
    <w:r>
      <w:tab/>
      <w:t>New Westminster BC</w:t>
    </w:r>
    <w:r>
      <w:tab/>
    </w:r>
    <w:r w:rsidRPr="00E443AF">
      <w:t>info@newwestcity.ca</w:t>
    </w:r>
  </w:p>
  <w:p w14:paraId="5CB80168" w14:textId="77777777" w:rsidR="006515B9" w:rsidRPr="00E443AF" w:rsidRDefault="00E443AF" w:rsidP="00CC5BB2">
    <w:pPr>
      <w:pStyle w:val="Header"/>
    </w:pPr>
    <w:r>
      <w:tab/>
    </w:r>
    <w:r w:rsidRPr="009B2D1D">
      <w:t>V3L</w:t>
    </w:r>
    <w:r>
      <w:t xml:space="preserve"> 1H9</w:t>
    </w:r>
    <w:r>
      <w:tab/>
    </w:r>
    <w:r w:rsidRPr="00E443AF">
      <w:rPr>
        <w:rStyle w:val="Website"/>
      </w:rPr>
      <w:t>newwestcity.ca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A8464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72015C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81C20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84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AEA87A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50A5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BC36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6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EA5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CAF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D3E8E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1" w15:restartNumberingAfterBreak="0">
    <w:nsid w:val="017D4FD2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12" w15:restartNumberingAfterBreak="0">
    <w:nsid w:val="0180311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3" w15:restartNumberingAfterBreak="0">
    <w:nsid w:val="06941160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4" w15:restartNumberingAfterBreak="0">
    <w:nsid w:val="0CE8594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5" w15:restartNumberingAfterBreak="0">
    <w:nsid w:val="13B413AF"/>
    <w:multiLevelType w:val="multilevel"/>
    <w:tmpl w:val="95961674"/>
    <w:lvl w:ilvl="0">
      <w:start w:val="1"/>
      <w:numFmt w:val="decimal"/>
      <w:lvlRestart w:val="0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37" w:hanging="1037"/>
      </w:pPr>
      <w:rPr>
        <w:rFonts w:hint="default"/>
      </w:rPr>
    </w:lvl>
    <w:lvl w:ilvl="4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ABF526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20A523C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18" w15:restartNumberingAfterBreak="0">
    <w:nsid w:val="27F51C16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19" w15:restartNumberingAfterBreak="0">
    <w:nsid w:val="29C51C43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20" w15:restartNumberingAfterBreak="0">
    <w:nsid w:val="2B9530C9"/>
    <w:multiLevelType w:val="multilevel"/>
    <w:tmpl w:val="130AC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D8C5B0" w:themeColor="background2"/>
      </w:rPr>
    </w:lvl>
    <w:lvl w:ilvl="1">
      <w:start w:val="1"/>
      <w:numFmt w:val="lowerLetter"/>
      <w:lvlText w:val="%2."/>
      <w:lvlJc w:val="left"/>
      <w:pPr>
        <w:ind w:left="1224" w:hanging="360"/>
      </w:pPr>
      <w:rPr>
        <w:rFonts w:hint="default"/>
        <w:color w:val="D8C5B0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D8C5B0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D8C5B0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D8C5B0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D8C5B0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D8C5B0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D8C5B0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D8C5B0" w:themeColor="background2"/>
      </w:rPr>
    </w:lvl>
  </w:abstractNum>
  <w:abstractNum w:abstractNumId="21" w15:restartNumberingAfterBreak="0">
    <w:nsid w:val="2C3D6240"/>
    <w:multiLevelType w:val="hybridMultilevel"/>
    <w:tmpl w:val="132A85C8"/>
    <w:lvl w:ilvl="0" w:tplc="169829AE">
      <w:start w:val="1"/>
      <w:numFmt w:val="bullet"/>
      <w:pStyle w:val="ListBullet"/>
      <w:lvlText w:val="¡"/>
      <w:lvlJc w:val="left"/>
      <w:pPr>
        <w:ind w:left="720" w:hanging="360"/>
      </w:pPr>
      <w:rPr>
        <w:rFonts w:ascii="Wingdings 2" w:hAnsi="Wingdings 2" w:hint="default"/>
        <w:color w:val="C94927" w:themeColor="accen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860A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23" w15:restartNumberingAfterBreak="0">
    <w:nsid w:val="2E052C45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3198602E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5" w15:restartNumberingAfterBreak="0">
    <w:nsid w:val="3A1443A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3D040B9A"/>
    <w:multiLevelType w:val="multilevel"/>
    <w:tmpl w:val="60AC4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2381387"/>
    <w:multiLevelType w:val="multilevel"/>
    <w:tmpl w:val="00586812"/>
    <w:lvl w:ilvl="0">
      <w:start w:val="1"/>
      <w:numFmt w:val="none"/>
      <w:suff w:val="nothing"/>
      <w:lvlText w:val="$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£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1"/>
      <w:suff w:val="nothing"/>
      <w:lvlText w:val="€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$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79B547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C41165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0" w15:restartNumberingAfterBreak="0">
    <w:nsid w:val="4DF0307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31" w15:restartNumberingAfterBreak="0">
    <w:nsid w:val="4E5D1BFC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E3AA8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3" w15:restartNumberingAfterBreak="0">
    <w:nsid w:val="592518D1"/>
    <w:multiLevelType w:val="multilevel"/>
    <w:tmpl w:val="10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0335585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5" w15:restartNumberingAfterBreak="0">
    <w:nsid w:val="64DC19A0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6" w15:restartNumberingAfterBreak="0">
    <w:nsid w:val="72B3123B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37" w15:restartNumberingAfterBreak="0">
    <w:nsid w:val="73777961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num w:numId="1" w16cid:durableId="1254508785">
    <w:abstractNumId w:val="26"/>
  </w:num>
  <w:num w:numId="2" w16cid:durableId="1243488474">
    <w:abstractNumId w:val="23"/>
  </w:num>
  <w:num w:numId="3" w16cid:durableId="689138889">
    <w:abstractNumId w:val="30"/>
  </w:num>
  <w:num w:numId="4" w16cid:durableId="535774803">
    <w:abstractNumId w:val="15"/>
  </w:num>
  <w:num w:numId="5" w16cid:durableId="1985885070">
    <w:abstractNumId w:val="9"/>
  </w:num>
  <w:num w:numId="6" w16cid:durableId="2088646918">
    <w:abstractNumId w:val="13"/>
  </w:num>
  <w:num w:numId="7" w16cid:durableId="1482841949">
    <w:abstractNumId w:val="7"/>
  </w:num>
  <w:num w:numId="8" w16cid:durableId="1733380387">
    <w:abstractNumId w:val="6"/>
  </w:num>
  <w:num w:numId="9" w16cid:durableId="429814790">
    <w:abstractNumId w:val="5"/>
  </w:num>
  <w:num w:numId="10" w16cid:durableId="1717773628">
    <w:abstractNumId w:val="4"/>
  </w:num>
  <w:num w:numId="11" w16cid:durableId="1526097392">
    <w:abstractNumId w:val="34"/>
  </w:num>
  <w:num w:numId="12" w16cid:durableId="2082368543">
    <w:abstractNumId w:val="8"/>
  </w:num>
  <w:num w:numId="13" w16cid:durableId="912816882">
    <w:abstractNumId w:val="29"/>
  </w:num>
  <w:num w:numId="14" w16cid:durableId="25645272">
    <w:abstractNumId w:val="16"/>
  </w:num>
  <w:num w:numId="15" w16cid:durableId="756749021">
    <w:abstractNumId w:val="27"/>
  </w:num>
  <w:num w:numId="16" w16cid:durableId="173346589">
    <w:abstractNumId w:val="10"/>
  </w:num>
  <w:num w:numId="17" w16cid:durableId="1817792445">
    <w:abstractNumId w:val="18"/>
  </w:num>
  <w:num w:numId="18" w16cid:durableId="1556625032">
    <w:abstractNumId w:val="17"/>
  </w:num>
  <w:num w:numId="19" w16cid:durableId="1135022479">
    <w:abstractNumId w:val="19"/>
  </w:num>
  <w:num w:numId="20" w16cid:durableId="1838879438">
    <w:abstractNumId w:val="12"/>
  </w:num>
  <w:num w:numId="21" w16cid:durableId="1196767732">
    <w:abstractNumId w:val="37"/>
  </w:num>
  <w:num w:numId="22" w16cid:durableId="743453117">
    <w:abstractNumId w:val="22"/>
  </w:num>
  <w:num w:numId="23" w16cid:durableId="320817035">
    <w:abstractNumId w:val="25"/>
  </w:num>
  <w:num w:numId="24" w16cid:durableId="1912932768">
    <w:abstractNumId w:val="36"/>
  </w:num>
  <w:num w:numId="25" w16cid:durableId="324087841">
    <w:abstractNumId w:val="11"/>
  </w:num>
  <w:num w:numId="26" w16cid:durableId="2040204213">
    <w:abstractNumId w:val="11"/>
  </w:num>
  <w:num w:numId="27" w16cid:durableId="1856649812">
    <w:abstractNumId w:val="11"/>
  </w:num>
  <w:num w:numId="28" w16cid:durableId="1818302295">
    <w:abstractNumId w:val="36"/>
  </w:num>
  <w:num w:numId="29" w16cid:durableId="1200825719">
    <w:abstractNumId w:val="36"/>
  </w:num>
  <w:num w:numId="30" w16cid:durableId="33388919">
    <w:abstractNumId w:val="36"/>
  </w:num>
  <w:num w:numId="31" w16cid:durableId="1418670879">
    <w:abstractNumId w:val="8"/>
  </w:num>
  <w:num w:numId="32" w16cid:durableId="794714627">
    <w:abstractNumId w:val="20"/>
  </w:num>
  <w:num w:numId="33" w16cid:durableId="1546988668">
    <w:abstractNumId w:val="3"/>
  </w:num>
  <w:num w:numId="34" w16cid:durableId="960918850">
    <w:abstractNumId w:val="20"/>
  </w:num>
  <w:num w:numId="35" w16cid:durableId="794982136">
    <w:abstractNumId w:val="20"/>
  </w:num>
  <w:num w:numId="36" w16cid:durableId="1316226470">
    <w:abstractNumId w:val="20"/>
  </w:num>
  <w:num w:numId="37" w16cid:durableId="1216117637">
    <w:abstractNumId w:val="31"/>
  </w:num>
  <w:num w:numId="38" w16cid:durableId="829373490">
    <w:abstractNumId w:val="28"/>
  </w:num>
  <w:num w:numId="39" w16cid:durableId="1226643204">
    <w:abstractNumId w:val="33"/>
  </w:num>
  <w:num w:numId="40" w16cid:durableId="644433408">
    <w:abstractNumId w:val="2"/>
  </w:num>
  <w:num w:numId="41" w16cid:durableId="456458443">
    <w:abstractNumId w:val="1"/>
  </w:num>
  <w:num w:numId="42" w16cid:durableId="1753310405">
    <w:abstractNumId w:val="0"/>
  </w:num>
  <w:num w:numId="43" w16cid:durableId="19129303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D5"/>
    <w:rsid w:val="00020526"/>
    <w:rsid w:val="00021F34"/>
    <w:rsid w:val="000223C2"/>
    <w:rsid w:val="00024442"/>
    <w:rsid w:val="00030DD9"/>
    <w:rsid w:val="000459FE"/>
    <w:rsid w:val="000530B9"/>
    <w:rsid w:val="00063A5D"/>
    <w:rsid w:val="0006417A"/>
    <w:rsid w:val="00083144"/>
    <w:rsid w:val="00095072"/>
    <w:rsid w:val="000968E8"/>
    <w:rsid w:val="000B38A9"/>
    <w:rsid w:val="000C1396"/>
    <w:rsid w:val="000C4E1E"/>
    <w:rsid w:val="000C5320"/>
    <w:rsid w:val="000C5D5E"/>
    <w:rsid w:val="000C7CAC"/>
    <w:rsid w:val="000D1465"/>
    <w:rsid w:val="000E1BF3"/>
    <w:rsid w:val="00114BA7"/>
    <w:rsid w:val="0012002F"/>
    <w:rsid w:val="00120B25"/>
    <w:rsid w:val="00121E89"/>
    <w:rsid w:val="00122AD5"/>
    <w:rsid w:val="0012384F"/>
    <w:rsid w:val="00140995"/>
    <w:rsid w:val="001501EF"/>
    <w:rsid w:val="001628BE"/>
    <w:rsid w:val="001764B6"/>
    <w:rsid w:val="001872DE"/>
    <w:rsid w:val="00193564"/>
    <w:rsid w:val="001A3C4C"/>
    <w:rsid w:val="001A4B33"/>
    <w:rsid w:val="001B0909"/>
    <w:rsid w:val="001C0A1C"/>
    <w:rsid w:val="001C27C9"/>
    <w:rsid w:val="001C37DF"/>
    <w:rsid w:val="001C5F57"/>
    <w:rsid w:val="001D5C8D"/>
    <w:rsid w:val="001D69EF"/>
    <w:rsid w:val="001E2EC5"/>
    <w:rsid w:val="00203798"/>
    <w:rsid w:val="00204C59"/>
    <w:rsid w:val="0021466E"/>
    <w:rsid w:val="002241EA"/>
    <w:rsid w:val="00233B57"/>
    <w:rsid w:val="00237437"/>
    <w:rsid w:val="00244412"/>
    <w:rsid w:val="002601A8"/>
    <w:rsid w:val="00264205"/>
    <w:rsid w:val="00270A49"/>
    <w:rsid w:val="0027606D"/>
    <w:rsid w:val="00276378"/>
    <w:rsid w:val="00296D7E"/>
    <w:rsid w:val="002A17B9"/>
    <w:rsid w:val="002A2CD7"/>
    <w:rsid w:val="002A551C"/>
    <w:rsid w:val="002A7706"/>
    <w:rsid w:val="002B1BF9"/>
    <w:rsid w:val="002B3592"/>
    <w:rsid w:val="002B3A0A"/>
    <w:rsid w:val="002B5BC6"/>
    <w:rsid w:val="002B6EF5"/>
    <w:rsid w:val="002D064B"/>
    <w:rsid w:val="002D6E23"/>
    <w:rsid w:val="002D7BDF"/>
    <w:rsid w:val="002E0B36"/>
    <w:rsid w:val="002E5916"/>
    <w:rsid w:val="002E5A5D"/>
    <w:rsid w:val="002E7132"/>
    <w:rsid w:val="002F27B3"/>
    <w:rsid w:val="00300279"/>
    <w:rsid w:val="00317766"/>
    <w:rsid w:val="00320D5E"/>
    <w:rsid w:val="00332E2F"/>
    <w:rsid w:val="00335734"/>
    <w:rsid w:val="00343806"/>
    <w:rsid w:val="003478E2"/>
    <w:rsid w:val="003658AF"/>
    <w:rsid w:val="003727BA"/>
    <w:rsid w:val="00372E44"/>
    <w:rsid w:val="003755AB"/>
    <w:rsid w:val="00382249"/>
    <w:rsid w:val="003A0A76"/>
    <w:rsid w:val="003B42FE"/>
    <w:rsid w:val="003B47D2"/>
    <w:rsid w:val="003B66E3"/>
    <w:rsid w:val="003C0121"/>
    <w:rsid w:val="003C40EE"/>
    <w:rsid w:val="003C5901"/>
    <w:rsid w:val="003D6F6F"/>
    <w:rsid w:val="003E12EF"/>
    <w:rsid w:val="003E4BC4"/>
    <w:rsid w:val="00404A43"/>
    <w:rsid w:val="00411625"/>
    <w:rsid w:val="004120A7"/>
    <w:rsid w:val="0042041C"/>
    <w:rsid w:val="00421B5A"/>
    <w:rsid w:val="004253A6"/>
    <w:rsid w:val="004332A9"/>
    <w:rsid w:val="004349A9"/>
    <w:rsid w:val="00434EC3"/>
    <w:rsid w:val="00457A34"/>
    <w:rsid w:val="00471E33"/>
    <w:rsid w:val="00474B6F"/>
    <w:rsid w:val="00476CB7"/>
    <w:rsid w:val="004912B9"/>
    <w:rsid w:val="004A11AA"/>
    <w:rsid w:val="004C07B2"/>
    <w:rsid w:val="004C5CCB"/>
    <w:rsid w:val="004C63AC"/>
    <w:rsid w:val="004D6A55"/>
    <w:rsid w:val="004F2785"/>
    <w:rsid w:val="004F2845"/>
    <w:rsid w:val="0051566F"/>
    <w:rsid w:val="00520ECF"/>
    <w:rsid w:val="005225CA"/>
    <w:rsid w:val="005340D0"/>
    <w:rsid w:val="005344E4"/>
    <w:rsid w:val="005538DB"/>
    <w:rsid w:val="00554D56"/>
    <w:rsid w:val="00555160"/>
    <w:rsid w:val="00555FF2"/>
    <w:rsid w:val="00557BB7"/>
    <w:rsid w:val="00582586"/>
    <w:rsid w:val="00584B17"/>
    <w:rsid w:val="00591595"/>
    <w:rsid w:val="00593BEF"/>
    <w:rsid w:val="005953CF"/>
    <w:rsid w:val="005A0ED6"/>
    <w:rsid w:val="005A1A02"/>
    <w:rsid w:val="005B0B7A"/>
    <w:rsid w:val="005B6ECD"/>
    <w:rsid w:val="005C5F11"/>
    <w:rsid w:val="005E1CD3"/>
    <w:rsid w:val="005F5FB4"/>
    <w:rsid w:val="00604DBC"/>
    <w:rsid w:val="0061314C"/>
    <w:rsid w:val="0061682B"/>
    <w:rsid w:val="006515B9"/>
    <w:rsid w:val="006526D9"/>
    <w:rsid w:val="00666089"/>
    <w:rsid w:val="00666F33"/>
    <w:rsid w:val="00671564"/>
    <w:rsid w:val="00672F9F"/>
    <w:rsid w:val="00684A1E"/>
    <w:rsid w:val="006871BE"/>
    <w:rsid w:val="006924D5"/>
    <w:rsid w:val="006A3558"/>
    <w:rsid w:val="006C2A55"/>
    <w:rsid w:val="006F229C"/>
    <w:rsid w:val="006F687A"/>
    <w:rsid w:val="00700D80"/>
    <w:rsid w:val="007103EB"/>
    <w:rsid w:val="00712B2C"/>
    <w:rsid w:val="0071552B"/>
    <w:rsid w:val="00715864"/>
    <w:rsid w:val="007158F1"/>
    <w:rsid w:val="007165A4"/>
    <w:rsid w:val="00720872"/>
    <w:rsid w:val="00722520"/>
    <w:rsid w:val="007272EC"/>
    <w:rsid w:val="00730523"/>
    <w:rsid w:val="00744CC4"/>
    <w:rsid w:val="00747A2A"/>
    <w:rsid w:val="00752BD9"/>
    <w:rsid w:val="00752F3A"/>
    <w:rsid w:val="00757D51"/>
    <w:rsid w:val="00765682"/>
    <w:rsid w:val="0076635F"/>
    <w:rsid w:val="007711D5"/>
    <w:rsid w:val="007805F5"/>
    <w:rsid w:val="007827E4"/>
    <w:rsid w:val="007841B8"/>
    <w:rsid w:val="007850C3"/>
    <w:rsid w:val="00785278"/>
    <w:rsid w:val="00787BE5"/>
    <w:rsid w:val="00796A14"/>
    <w:rsid w:val="007A17AA"/>
    <w:rsid w:val="007A1A0B"/>
    <w:rsid w:val="007A3FC1"/>
    <w:rsid w:val="007C2787"/>
    <w:rsid w:val="007C57B0"/>
    <w:rsid w:val="007D38F2"/>
    <w:rsid w:val="007D56BB"/>
    <w:rsid w:val="007E2D80"/>
    <w:rsid w:val="007E3849"/>
    <w:rsid w:val="00803ED0"/>
    <w:rsid w:val="00807DBD"/>
    <w:rsid w:val="00810BBC"/>
    <w:rsid w:val="00811EEC"/>
    <w:rsid w:val="00815487"/>
    <w:rsid w:val="00821D59"/>
    <w:rsid w:val="00821EE1"/>
    <w:rsid w:val="00837339"/>
    <w:rsid w:val="008576E5"/>
    <w:rsid w:val="008663B0"/>
    <w:rsid w:val="00870DE2"/>
    <w:rsid w:val="00871FD5"/>
    <w:rsid w:val="00873E08"/>
    <w:rsid w:val="008A0777"/>
    <w:rsid w:val="008A26E2"/>
    <w:rsid w:val="008A4A38"/>
    <w:rsid w:val="008A5D70"/>
    <w:rsid w:val="008B455F"/>
    <w:rsid w:val="008C081C"/>
    <w:rsid w:val="008C6171"/>
    <w:rsid w:val="008D1125"/>
    <w:rsid w:val="008D5A80"/>
    <w:rsid w:val="008E527E"/>
    <w:rsid w:val="008F206E"/>
    <w:rsid w:val="008F4981"/>
    <w:rsid w:val="0090161B"/>
    <w:rsid w:val="009021F5"/>
    <w:rsid w:val="00916ED5"/>
    <w:rsid w:val="0093112B"/>
    <w:rsid w:val="009503B3"/>
    <w:rsid w:val="00952EDC"/>
    <w:rsid w:val="00956AB4"/>
    <w:rsid w:val="00976333"/>
    <w:rsid w:val="009824FB"/>
    <w:rsid w:val="00987EA9"/>
    <w:rsid w:val="00991247"/>
    <w:rsid w:val="009947A6"/>
    <w:rsid w:val="009B2D1D"/>
    <w:rsid w:val="009B66E3"/>
    <w:rsid w:val="009B7A32"/>
    <w:rsid w:val="009D4922"/>
    <w:rsid w:val="009F64EC"/>
    <w:rsid w:val="009F74D4"/>
    <w:rsid w:val="009F7A08"/>
    <w:rsid w:val="00A06C4B"/>
    <w:rsid w:val="00A2728A"/>
    <w:rsid w:val="00A308F5"/>
    <w:rsid w:val="00A30E8C"/>
    <w:rsid w:val="00A33B73"/>
    <w:rsid w:val="00A41A11"/>
    <w:rsid w:val="00A4797D"/>
    <w:rsid w:val="00A50D7A"/>
    <w:rsid w:val="00A534A5"/>
    <w:rsid w:val="00A556BA"/>
    <w:rsid w:val="00A5590D"/>
    <w:rsid w:val="00A7102B"/>
    <w:rsid w:val="00A74A18"/>
    <w:rsid w:val="00A7589D"/>
    <w:rsid w:val="00A76F6C"/>
    <w:rsid w:val="00A8650F"/>
    <w:rsid w:val="00A97509"/>
    <w:rsid w:val="00AA7C7E"/>
    <w:rsid w:val="00AB0917"/>
    <w:rsid w:val="00AB1B07"/>
    <w:rsid w:val="00AC2468"/>
    <w:rsid w:val="00AD6F68"/>
    <w:rsid w:val="00AF00A6"/>
    <w:rsid w:val="00B04B60"/>
    <w:rsid w:val="00B21B3B"/>
    <w:rsid w:val="00B21D81"/>
    <w:rsid w:val="00B3332A"/>
    <w:rsid w:val="00B359D2"/>
    <w:rsid w:val="00B411AF"/>
    <w:rsid w:val="00B4786E"/>
    <w:rsid w:val="00B5032B"/>
    <w:rsid w:val="00B5405C"/>
    <w:rsid w:val="00B715DC"/>
    <w:rsid w:val="00B82400"/>
    <w:rsid w:val="00BB33AE"/>
    <w:rsid w:val="00BB5142"/>
    <w:rsid w:val="00BC372B"/>
    <w:rsid w:val="00BC460B"/>
    <w:rsid w:val="00BC53DC"/>
    <w:rsid w:val="00BE6DE1"/>
    <w:rsid w:val="00BE76E3"/>
    <w:rsid w:val="00BF0F77"/>
    <w:rsid w:val="00BF7B02"/>
    <w:rsid w:val="00C0110A"/>
    <w:rsid w:val="00C01289"/>
    <w:rsid w:val="00C01572"/>
    <w:rsid w:val="00C130F6"/>
    <w:rsid w:val="00C14985"/>
    <w:rsid w:val="00C14EF9"/>
    <w:rsid w:val="00C309AD"/>
    <w:rsid w:val="00C43FD0"/>
    <w:rsid w:val="00C6218C"/>
    <w:rsid w:val="00C63EA8"/>
    <w:rsid w:val="00C70B46"/>
    <w:rsid w:val="00C7246F"/>
    <w:rsid w:val="00C7357A"/>
    <w:rsid w:val="00C76DC3"/>
    <w:rsid w:val="00C817C9"/>
    <w:rsid w:val="00C930A8"/>
    <w:rsid w:val="00C9322A"/>
    <w:rsid w:val="00CA1A6B"/>
    <w:rsid w:val="00CA233D"/>
    <w:rsid w:val="00CB05B6"/>
    <w:rsid w:val="00CB3AB5"/>
    <w:rsid w:val="00CC5BB2"/>
    <w:rsid w:val="00CD547A"/>
    <w:rsid w:val="00CE1B81"/>
    <w:rsid w:val="00CE4513"/>
    <w:rsid w:val="00CF4ADF"/>
    <w:rsid w:val="00D13F73"/>
    <w:rsid w:val="00D14DC2"/>
    <w:rsid w:val="00D20D2A"/>
    <w:rsid w:val="00D2763A"/>
    <w:rsid w:val="00D30588"/>
    <w:rsid w:val="00D30F8B"/>
    <w:rsid w:val="00D42C46"/>
    <w:rsid w:val="00D509D2"/>
    <w:rsid w:val="00D5318B"/>
    <w:rsid w:val="00D66FD7"/>
    <w:rsid w:val="00D70870"/>
    <w:rsid w:val="00D7456F"/>
    <w:rsid w:val="00D77C07"/>
    <w:rsid w:val="00D82B18"/>
    <w:rsid w:val="00D83478"/>
    <w:rsid w:val="00D85302"/>
    <w:rsid w:val="00D85611"/>
    <w:rsid w:val="00D87A09"/>
    <w:rsid w:val="00D972D8"/>
    <w:rsid w:val="00D979B9"/>
    <w:rsid w:val="00DD2F05"/>
    <w:rsid w:val="00DE1198"/>
    <w:rsid w:val="00DE3665"/>
    <w:rsid w:val="00DE38E2"/>
    <w:rsid w:val="00E007C4"/>
    <w:rsid w:val="00E04D4C"/>
    <w:rsid w:val="00E13938"/>
    <w:rsid w:val="00E1503E"/>
    <w:rsid w:val="00E2215B"/>
    <w:rsid w:val="00E261B6"/>
    <w:rsid w:val="00E4148E"/>
    <w:rsid w:val="00E43B70"/>
    <w:rsid w:val="00E443AF"/>
    <w:rsid w:val="00E765E1"/>
    <w:rsid w:val="00E80D33"/>
    <w:rsid w:val="00E9136A"/>
    <w:rsid w:val="00EA6154"/>
    <w:rsid w:val="00EB3542"/>
    <w:rsid w:val="00EB5FBD"/>
    <w:rsid w:val="00EC28FF"/>
    <w:rsid w:val="00EC7C7B"/>
    <w:rsid w:val="00ED7B1A"/>
    <w:rsid w:val="00F071DA"/>
    <w:rsid w:val="00F138F8"/>
    <w:rsid w:val="00F17626"/>
    <w:rsid w:val="00F24FD4"/>
    <w:rsid w:val="00F33169"/>
    <w:rsid w:val="00F44629"/>
    <w:rsid w:val="00F5455B"/>
    <w:rsid w:val="00F77B2B"/>
    <w:rsid w:val="00F813E7"/>
    <w:rsid w:val="00F9658F"/>
    <w:rsid w:val="00F965AC"/>
    <w:rsid w:val="00FB1373"/>
    <w:rsid w:val="00FB6AD1"/>
    <w:rsid w:val="00FB6BF2"/>
    <w:rsid w:val="00FB71A2"/>
    <w:rsid w:val="00FC29D5"/>
    <w:rsid w:val="00FF6BF0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6F740AF"/>
  <w15:chartTrackingRefBased/>
  <w15:docId w15:val="{CF69CB37-3648-4EB1-A82E-487E85CF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9" w:unhideWhenUsed="1" w:qFormat="1"/>
    <w:lsdException w:name="List Bullet" w:semiHidden="1" w:uiPriority="33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iPriority="4" w:unhideWhenUsed="1"/>
    <w:lsdException w:name="List Number 2" w:semiHidden="1" w:uiPriority="1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iPriority="9" w:unhideWhenUsed="1" w:qFormat="1"/>
    <w:lsdException w:name="Body Text Indent" w:semiHidden="1" w:unhideWhenUsed="1"/>
    <w:lsdException w:name="List Continue" w:semiHidden="1" w:uiPriority="45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3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A55"/>
  </w:style>
  <w:style w:type="paragraph" w:styleId="Heading1">
    <w:name w:val="heading 1"/>
    <w:basedOn w:val="Normal"/>
    <w:next w:val="BodyText"/>
    <w:link w:val="Heading1Char"/>
    <w:uiPriority w:val="9"/>
    <w:qFormat/>
    <w:rsid w:val="00EC7C7B"/>
    <w:pPr>
      <w:keepNext/>
      <w:keepLines/>
      <w:spacing w:before="360" w:after="180" w:line="280" w:lineRule="atLeast"/>
      <w:outlineLvl w:val="0"/>
    </w:pPr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C7C7B"/>
    <w:pPr>
      <w:keepNext/>
      <w:keepLines/>
      <w:spacing w:before="360" w:after="180"/>
      <w:outlineLvl w:val="1"/>
    </w:pPr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C7B"/>
    <w:pPr>
      <w:keepNext/>
      <w:keepLines/>
      <w:spacing w:before="180" w:after="180"/>
      <w:outlineLvl w:val="2"/>
    </w:pPr>
    <w:rPr>
      <w:rFonts w:ascii="Fivo Body NewWest Bold" w:eastAsiaTheme="majorEastAsia" w:hAnsi="Fivo Body NewWest Bold" w:cstheme="majorBidi"/>
      <w:color w:val="003149" w:themeColor="text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296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149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F34"/>
    <w:pPr>
      <w:keepNext/>
      <w:keepLines/>
      <w:spacing w:before="80" w:after="40"/>
      <w:outlineLvl w:val="4"/>
    </w:pPr>
    <w:rPr>
      <w:rFonts w:eastAsiaTheme="majorEastAsia" w:cstheme="majorBidi"/>
      <w:color w:val="96361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F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F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F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F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7C7B"/>
    <w:rPr>
      <w:rFonts w:ascii="Fivo Body NewWest Bold" w:eastAsiaTheme="majorEastAsia" w:hAnsi="Fivo Body NewWest Bold" w:cstheme="majorBidi"/>
      <w:color w:val="003149" w:themeColor="tex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D7E"/>
    <w:rPr>
      <w:rFonts w:eastAsiaTheme="majorEastAsia" w:cstheme="majorBidi"/>
      <w:i/>
      <w:iCs/>
      <w:color w:val="003149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F34"/>
    <w:rPr>
      <w:rFonts w:eastAsiaTheme="majorEastAsia" w:cstheme="majorBidi"/>
      <w:color w:val="96361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F34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semiHidden/>
    <w:qFormat/>
    <w:rsid w:val="00021F34"/>
    <w:rPr>
      <w:i/>
      <w:iCs/>
      <w:color w:val="96361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21F34"/>
    <w:pPr>
      <w:pBdr>
        <w:top w:val="single" w:sz="4" w:space="10" w:color="96361D" w:themeColor="accent1" w:themeShade="BF"/>
        <w:bottom w:val="single" w:sz="4" w:space="10" w:color="96361D" w:themeColor="accent1" w:themeShade="BF"/>
      </w:pBdr>
      <w:spacing w:before="360" w:after="360"/>
      <w:ind w:left="864" w:right="864"/>
      <w:jc w:val="center"/>
    </w:pPr>
    <w:rPr>
      <w:i/>
      <w:iCs/>
      <w:color w:val="96361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F34"/>
    <w:rPr>
      <w:rFonts w:cstheme="minorBidi"/>
      <w:i/>
      <w:iCs/>
      <w:color w:val="96361D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21F34"/>
    <w:rPr>
      <w:b/>
      <w:bCs/>
      <w:smallCaps/>
      <w:color w:val="96361D" w:themeColor="accent1" w:themeShade="BF"/>
      <w:spacing w:val="5"/>
    </w:rPr>
  </w:style>
  <w:style w:type="paragraph" w:styleId="Closing">
    <w:name w:val="Closing"/>
    <w:basedOn w:val="Normal"/>
    <w:next w:val="Signature"/>
    <w:link w:val="ClosingChar"/>
    <w:uiPriority w:val="99"/>
    <w:rsid w:val="002E7132"/>
    <w:pPr>
      <w:keepNext/>
      <w:keepLines/>
      <w:spacing w:after="1320" w:line="320" w:lineRule="atLeast"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021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F34"/>
    <w:rPr>
      <w:rFonts w:cstheme="minorBidi"/>
      <w:i/>
      <w:iCs/>
      <w:color w:val="404040" w:themeColor="text1" w:themeTint="BF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2E7132"/>
    <w:pPr>
      <w:numPr>
        <w:ilvl w:val="1"/>
      </w:numPr>
    </w:pPr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E7132"/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paragraph" w:styleId="Title">
    <w:name w:val="Title"/>
    <w:basedOn w:val="Normal"/>
    <w:next w:val="Subtitle"/>
    <w:link w:val="TitleChar"/>
    <w:uiPriority w:val="10"/>
    <w:semiHidden/>
    <w:qFormat/>
    <w:rsid w:val="002E7132"/>
    <w:pPr>
      <w:spacing w:after="80"/>
      <w:contextualSpacing/>
    </w:pPr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2E7132"/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509"/>
    <w:rPr>
      <w:rFonts w:ascii="Tahoma" w:hAnsi="Tahoma" w:cs="Tahoma"/>
      <w:color w:val="auto"/>
      <w:kern w:val="0"/>
      <w:sz w:val="16"/>
      <w:szCs w:val="16"/>
      <w14:ligatures w14:val="none"/>
    </w:rPr>
  </w:style>
  <w:style w:type="table" w:styleId="TableGrid">
    <w:name w:val="Table Grid"/>
    <w:basedOn w:val="TableNormal"/>
    <w:uiPriority w:val="59"/>
    <w:rsid w:val="00A97509"/>
    <w:rPr>
      <w:rFonts w:ascii="Constantia" w:hAnsi="Constantia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A97509"/>
    <w:rPr>
      <w:rFonts w:cstheme="minorBidi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4"/>
    <w:qFormat/>
    <w:rsid w:val="008B455F"/>
    <w:pPr>
      <w:spacing w:after="180" w:line="320" w:lineRule="atLeast"/>
    </w:pPr>
  </w:style>
  <w:style w:type="character" w:customStyle="1" w:styleId="BodyTextChar">
    <w:name w:val="Body Text Char"/>
    <w:basedOn w:val="DefaultParagraphFont"/>
    <w:link w:val="BodyText"/>
    <w:uiPriority w:val="4"/>
    <w:rsid w:val="005538DB"/>
  </w:style>
  <w:style w:type="character" w:styleId="BookTitle">
    <w:name w:val="Book Title"/>
    <w:basedOn w:val="DefaultParagraphFont"/>
    <w:uiPriority w:val="33"/>
    <w:semiHidden/>
    <w:rsid w:val="00A97509"/>
    <w:rPr>
      <w:b/>
      <w:bCs/>
      <w:smallCaps/>
      <w:spacing w:val="5"/>
    </w:rPr>
  </w:style>
  <w:style w:type="paragraph" w:styleId="Caption">
    <w:name w:val="caption"/>
    <w:next w:val="BodyText"/>
    <w:uiPriority w:val="36"/>
    <w:semiHidden/>
    <w:rsid w:val="00E443AF"/>
    <w:pPr>
      <w:spacing w:after="200"/>
      <w:jc w:val="both"/>
    </w:pPr>
    <w:rPr>
      <w:rFonts w:cstheme="minorBidi"/>
      <w:bCs/>
      <w:kern w:val="0"/>
      <w:szCs w:val="18"/>
      <w14:ligatures w14:val="none"/>
    </w:rPr>
  </w:style>
  <w:style w:type="paragraph" w:styleId="Date">
    <w:name w:val="Date"/>
    <w:basedOn w:val="Normal"/>
    <w:next w:val="Salutation"/>
    <w:link w:val="DateChar"/>
    <w:uiPriority w:val="1"/>
    <w:rsid w:val="008B455F"/>
    <w:pPr>
      <w:spacing w:before="180" w:after="480" w:line="320" w:lineRule="atLeast"/>
    </w:pPr>
  </w:style>
  <w:style w:type="character" w:customStyle="1" w:styleId="DateChar">
    <w:name w:val="Date Char"/>
    <w:basedOn w:val="DefaultParagraphFont"/>
    <w:link w:val="Date"/>
    <w:uiPriority w:val="1"/>
    <w:rsid w:val="001B0909"/>
  </w:style>
  <w:style w:type="character" w:styleId="Emphasis">
    <w:name w:val="Emphasis"/>
    <w:basedOn w:val="DefaultParagraphFont"/>
    <w:uiPriority w:val="20"/>
    <w:semiHidden/>
    <w:rsid w:val="00A97509"/>
    <w:rPr>
      <w:i/>
      <w:iCs/>
    </w:rPr>
  </w:style>
  <w:style w:type="paragraph" w:styleId="Footer">
    <w:name w:val="footer"/>
    <w:link w:val="FooterChar"/>
    <w:uiPriority w:val="99"/>
    <w:rsid w:val="001B0909"/>
    <w:pPr>
      <w:tabs>
        <w:tab w:val="right" w:pos="9360"/>
      </w:tabs>
    </w:pPr>
    <w:rPr>
      <w:rFonts w:cstheme="minorBidi"/>
      <w:color w:val="003149" w:themeColor="text2"/>
      <w:kern w:val="0"/>
      <w:sz w:val="2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B0909"/>
    <w:rPr>
      <w:rFonts w:cstheme="minorBidi"/>
      <w:color w:val="003149" w:themeColor="text2"/>
      <w:kern w:val="0"/>
      <w:sz w:val="20"/>
      <w:szCs w:val="22"/>
      <w14:ligatures w14:val="none"/>
    </w:rPr>
  </w:style>
  <w:style w:type="paragraph" w:styleId="Header">
    <w:name w:val="header"/>
    <w:link w:val="HeaderChar"/>
    <w:uiPriority w:val="99"/>
    <w:rsid w:val="00CC5BB2"/>
    <w:pPr>
      <w:tabs>
        <w:tab w:val="left" w:pos="5130"/>
        <w:tab w:val="left" w:pos="7661"/>
      </w:tabs>
      <w:spacing w:before="160" w:after="840" w:line="300" w:lineRule="auto"/>
      <w:contextualSpacing/>
    </w:pPr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C5BB2"/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styleId="Hyperlink">
    <w:name w:val="Hyperlink"/>
    <w:basedOn w:val="DefaultParagraphFont"/>
    <w:unhideWhenUsed/>
    <w:rsid w:val="00A97509"/>
    <w:rPr>
      <w:color w:val="005979" w:themeColor="hyperlink"/>
      <w:u w:val="single"/>
    </w:rPr>
  </w:style>
  <w:style w:type="character" w:customStyle="1" w:styleId="ClosingChar">
    <w:name w:val="Closing Char"/>
    <w:basedOn w:val="DefaultParagraphFont"/>
    <w:link w:val="Closing"/>
    <w:uiPriority w:val="99"/>
    <w:rsid w:val="002E7132"/>
  </w:style>
  <w:style w:type="paragraph" w:styleId="ListBullet">
    <w:name w:val="List Bullet"/>
    <w:basedOn w:val="BodyText"/>
    <w:uiPriority w:val="4"/>
    <w:qFormat/>
    <w:rsid w:val="005538DB"/>
    <w:pPr>
      <w:numPr>
        <w:numId w:val="43"/>
      </w:numPr>
      <w:ind w:left="360"/>
      <w:contextualSpacing/>
    </w:pPr>
  </w:style>
  <w:style w:type="character" w:styleId="PageNumber">
    <w:name w:val="page number"/>
    <w:basedOn w:val="DefaultParagraphFont"/>
    <w:uiPriority w:val="99"/>
    <w:rsid w:val="004D6A55"/>
    <w:rPr>
      <w:b w:val="0"/>
      <w:color w:val="003149" w:themeColor="text2"/>
      <w:sz w:val="16"/>
    </w:rPr>
  </w:style>
  <w:style w:type="character" w:styleId="PlaceholderText">
    <w:name w:val="Placeholder Text"/>
    <w:basedOn w:val="DefaultParagraphFont"/>
    <w:uiPriority w:val="99"/>
    <w:semiHidden/>
    <w:rsid w:val="00296D7E"/>
    <w:rPr>
      <w:color w:val="90B03E" w:themeColor="accent6"/>
    </w:rPr>
  </w:style>
  <w:style w:type="paragraph" w:styleId="Signature">
    <w:name w:val="Signature"/>
    <w:basedOn w:val="Normal"/>
    <w:link w:val="SignatureChar"/>
    <w:uiPriority w:val="99"/>
    <w:rsid w:val="00787BE5"/>
    <w:pPr>
      <w:keepNext/>
      <w:keepLines/>
      <w:spacing w:line="320" w:lineRule="atLeast"/>
    </w:pPr>
    <w:rPr>
      <w:rFonts w:cstheme="minorBidi"/>
      <w:bCs/>
      <w:kern w:val="0"/>
      <w:szCs w:val="22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99"/>
    <w:rsid w:val="00787BE5"/>
    <w:rPr>
      <w:rFonts w:cstheme="minorBidi"/>
      <w:bCs/>
      <w:kern w:val="0"/>
      <w:szCs w:val="22"/>
      <w14:ligatures w14:val="none"/>
    </w:rPr>
  </w:style>
  <w:style w:type="character" w:styleId="Strong">
    <w:name w:val="Strong"/>
    <w:basedOn w:val="DefaultParagraphFont"/>
    <w:uiPriority w:val="39"/>
    <w:qFormat/>
    <w:rsid w:val="00296D7E"/>
    <w:rPr>
      <w:rFonts w:ascii="Fivo Body NewWest Bold" w:hAnsi="Fivo Body NewWest Bold"/>
      <w:b w:val="0"/>
      <w:bCs/>
    </w:rPr>
  </w:style>
  <w:style w:type="character" w:styleId="SubtleEmphasis">
    <w:name w:val="Subtle Emphasis"/>
    <w:basedOn w:val="DefaultParagraphFont"/>
    <w:uiPriority w:val="19"/>
    <w:semiHidden/>
    <w:rsid w:val="00A97509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A97509"/>
    <w:rPr>
      <w:smallCaps/>
      <w:color w:val="447838" w:themeColor="accent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43AF"/>
    <w:rPr>
      <w:color w:val="605E5C"/>
      <w:shd w:val="clear" w:color="auto" w:fill="E1DFDD"/>
    </w:rPr>
  </w:style>
  <w:style w:type="character" w:customStyle="1" w:styleId="Website">
    <w:name w:val="Website"/>
    <w:basedOn w:val="DefaultParagraphFont"/>
    <w:uiPriority w:val="99"/>
    <w:rsid w:val="00E443AF"/>
    <w:rPr>
      <w:rFonts w:ascii="Fivo Body NewWest Bold" w:hAnsi="Fivo Body NewWest Bold"/>
    </w:rPr>
  </w:style>
  <w:style w:type="paragraph" w:customStyle="1" w:styleId="AddressBlock">
    <w:name w:val="Address Block"/>
    <w:basedOn w:val="Normal"/>
    <w:next w:val="Date"/>
    <w:rsid w:val="008B455F"/>
    <w:pPr>
      <w:spacing w:after="360" w:line="320" w:lineRule="atLeast"/>
      <w:contextualSpacing/>
    </w:pPr>
  </w:style>
  <w:style w:type="paragraph" w:styleId="Salutation">
    <w:name w:val="Salutation"/>
    <w:basedOn w:val="Normal"/>
    <w:next w:val="BodyText"/>
    <w:link w:val="SalutationChar"/>
    <w:uiPriority w:val="1"/>
    <w:rsid w:val="008B455F"/>
    <w:pPr>
      <w:spacing w:after="180" w:line="320" w:lineRule="atLeast"/>
    </w:pPr>
  </w:style>
  <w:style w:type="character" w:customStyle="1" w:styleId="SalutationChar">
    <w:name w:val="Salutation Char"/>
    <w:basedOn w:val="DefaultParagraphFont"/>
    <w:link w:val="Salutation"/>
    <w:uiPriority w:val="1"/>
    <w:rsid w:val="001B0909"/>
  </w:style>
  <w:style w:type="paragraph" w:styleId="ListParagraph">
    <w:name w:val="List Paragraph"/>
    <w:basedOn w:val="BodyText"/>
    <w:uiPriority w:val="99"/>
    <w:unhideWhenUsed/>
    <w:rsid w:val="005538DB"/>
    <w:pPr>
      <w:ind w:left="360"/>
    </w:pPr>
  </w:style>
  <w:style w:type="paragraph" w:customStyle="1" w:styleId="Header2">
    <w:name w:val="Header 2"/>
    <w:basedOn w:val="Header"/>
    <w:uiPriority w:val="99"/>
    <w:rsid w:val="005A0ED6"/>
    <w:pPr>
      <w:spacing w:before="0" w:after="240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wpurchasing@newwestcity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%20new%20loog-%20Tender.dotx" TargetMode="External"/></Relationships>
</file>

<file path=word/theme/theme1.xml><?xml version="1.0" encoding="utf-8"?>
<a:theme xmlns:a="http://schemas.openxmlformats.org/drawingml/2006/main" name="HJL">
  <a:themeElements>
    <a:clrScheme name="New West">
      <a:dk1>
        <a:sysClr val="windowText" lastClr="000000"/>
      </a:dk1>
      <a:lt1>
        <a:sysClr val="window" lastClr="FFFFFF"/>
      </a:lt1>
      <a:dk2>
        <a:srgbClr val="003149"/>
      </a:dk2>
      <a:lt2>
        <a:srgbClr val="D8C5B0"/>
      </a:lt2>
      <a:accent1>
        <a:srgbClr val="C94927"/>
      </a:accent1>
      <a:accent2>
        <a:srgbClr val="447838"/>
      </a:accent2>
      <a:accent3>
        <a:srgbClr val="005979"/>
      </a:accent3>
      <a:accent4>
        <a:srgbClr val="822A85"/>
      </a:accent4>
      <a:accent5>
        <a:srgbClr val="D99529"/>
      </a:accent5>
      <a:accent6>
        <a:srgbClr val="90B03E"/>
      </a:accent6>
      <a:hlink>
        <a:srgbClr val="005979"/>
      </a:hlink>
      <a:folHlink>
        <a:srgbClr val="822A85"/>
      </a:folHlink>
    </a:clrScheme>
    <a:fontScheme name="New West">
      <a:majorFont>
        <a:latin typeface="Fivo Headline NewWest"/>
        <a:ea typeface=""/>
        <a:cs typeface=""/>
      </a:majorFont>
      <a:minorFont>
        <a:latin typeface="Fivo Body NewWes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NW Dark Red">
      <a:srgbClr val="641307"/>
    </a:custClr>
    <a:custClr name="NW Dark Green">
      <a:srgbClr val="233E23"/>
    </a:custClr>
    <a:custClr name="NW Dark Purple">
      <a:srgbClr val="4B1446"/>
    </a:custClr>
    <a:custClr name="NW Dark Blue">
      <a:srgbClr val="003149"/>
    </a:custClr>
    <a:custClr name="NW Orange">
      <a:srgbClr val="C94927"/>
    </a:custClr>
    <a:custClr name="NW Green">
      <a:srgbClr val="447838"/>
    </a:custClr>
    <a:custClr name="NW Blue">
      <a:srgbClr val="005979"/>
    </a:custClr>
    <a:custClr name="NW Purple">
      <a:srgbClr val="822A85"/>
    </a:custClr>
    <a:custClr name="NW Yellow">
      <a:srgbClr val="D99529"/>
    </a:custClr>
    <a:custClr name="NW Light Green">
      <a:srgbClr val="90B03E"/>
    </a:custClr>
    <a:custClr name="NW Light Blue">
      <a:srgbClr val="7DBDCE"/>
    </a:custClr>
    <a:custClr name="NW Light Purple">
      <a:srgbClr val="C78FB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09c643-f94f-4765-882c-e130e812cce5" xsi:nil="true"/>
    <lcf76f155ced4ddcb4097134ff3c332f xmlns="c2605497-18dc-4b02-80cd-1e66303d9c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FC64C883D0F459A4903AED512767B" ma:contentTypeVersion="13" ma:contentTypeDescription="Create a new document." ma:contentTypeScope="" ma:versionID="dc36239b560f5b03390482201cb344b9">
  <xsd:schema xmlns:xsd="http://www.w3.org/2001/XMLSchema" xmlns:xs="http://www.w3.org/2001/XMLSchema" xmlns:p="http://schemas.microsoft.com/office/2006/metadata/properties" xmlns:ns2="c2605497-18dc-4b02-80cd-1e66303d9ce7" xmlns:ns3="f209c643-f94f-4765-882c-e130e812cce5" targetNamespace="http://schemas.microsoft.com/office/2006/metadata/properties" ma:root="true" ma:fieldsID="7d5c2e51817aef3f0a0b3cde11f2771d" ns2:_="" ns3:_="">
    <xsd:import namespace="c2605497-18dc-4b02-80cd-1e66303d9ce7"/>
    <xsd:import namespace="f209c643-f94f-4765-882c-e130e812cc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05497-18dc-4b02-80cd-1e66303d9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fd0c972-f436-4cc7-882b-9813648a5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9c643-f94f-4765-882c-e130e812cc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5bdf7c-e928-45ba-a386-4d903369edb5}" ma:internalName="TaxCatchAll" ma:showField="CatchAllData" ma:web="f209c643-f94f-4765-882c-e130e812cc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7B701-92A9-417E-84D2-FECB3856A5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9D9FA1-2C90-410A-A59F-E9AE9EA1A048}">
  <ds:schemaRefs>
    <ds:schemaRef ds:uri="http://purl.org/dc/terms/"/>
    <ds:schemaRef ds:uri="f209c643-f94f-4765-882c-e130e812cce5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c2605497-18dc-4b02-80cd-1e66303d9ce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54E26C3-61D0-45B6-B5AC-179C1F6A8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05497-18dc-4b02-80cd-1e66303d9ce7"/>
    <ds:schemaRef ds:uri="f209c643-f94f-4765-882c-e130e812cc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 new loog- Tender.dotx</Template>
  <TotalTime>1</TotalTime>
  <Pages>1</Pages>
  <Words>84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</vt:lpstr>
    </vt:vector>
  </TitlesOfParts>
  <Company>City of New Westminster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subject/>
  <dc:creator>Heather Rossi</dc:creator>
  <cp:keywords/>
  <dc:description/>
  <cp:lastModifiedBy>Heather Rossi</cp:lastModifiedBy>
  <cp:revision>2</cp:revision>
  <dcterms:created xsi:type="dcterms:W3CDTF">2026-05-08T16:53:00Z</dcterms:created>
  <dcterms:modified xsi:type="dcterms:W3CDTF">2026-05-08T16:53:00Z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61f65d96-3b15-4000-a199-5cbff6a4b3c6</vt:lpwstr>
  </property>
  <property fmtid="{D5CDD505-2E9C-101B-9397-08002B2CF9AE}" pid="3" name="ContentTypeId">
    <vt:lpwstr>0x01010019CFC64C883D0F459A4903AED512767B</vt:lpwstr>
  </property>
</Properties>
</file>