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105412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</w:rPr>
      </w:pPr>
      <w:bookmarkStart w:id="0" w:name="_Toc200438565"/>
      <w:r w:rsidRPr="00105412">
        <w:rPr>
          <w:rFonts w:ascii="Times New Roman" w:hAnsi="Times New Roman"/>
          <w:color w:val="000000"/>
          <w:szCs w:val="40"/>
        </w:rPr>
        <w:t xml:space="preserve">Receipt Acknowledgement </w:t>
      </w:r>
      <w:r w:rsidR="00671A0D" w:rsidRPr="00105412">
        <w:rPr>
          <w:rFonts w:ascii="Times New Roman" w:hAnsi="Times New Roman"/>
          <w:color w:val="000000"/>
          <w:szCs w:val="40"/>
        </w:rPr>
        <w:t>F</w:t>
      </w:r>
      <w:r w:rsidR="001A2DD2" w:rsidRPr="00105412">
        <w:rPr>
          <w:rFonts w:ascii="Times New Roman" w:hAnsi="Times New Roman"/>
          <w:color w:val="000000"/>
          <w:szCs w:val="40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44"/>
        <w:gridCol w:w="18"/>
        <w:gridCol w:w="2706"/>
        <w:gridCol w:w="1440"/>
        <w:gridCol w:w="3506"/>
      </w:tblGrid>
      <w:tr w:rsidR="00DF7EBA" w:rsidRPr="00105412" w:rsidTr="00CF4352">
        <w:trPr>
          <w:trHeight w:hRule="exact" w:val="576"/>
          <w:jc w:val="center"/>
        </w:trPr>
        <w:tc>
          <w:tcPr>
            <w:tcW w:w="2253" w:type="dxa"/>
            <w:gridSpan w:val="4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105412" w:rsidRDefault="00671A0D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Number</w:t>
            </w:r>
            <w:r w:rsidR="00DF7EBA" w:rsidRPr="00105412">
              <w:rPr>
                <w:rFonts w:ascii="Times New Roman" w:hAnsi="Times New Roman"/>
                <w:b/>
                <w:szCs w:val="22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105412" w:rsidRDefault="0048579D" w:rsidP="007468C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NWRFP-21-0</w:t>
            </w:r>
            <w:r w:rsidR="00A97A98">
              <w:rPr>
                <w:rFonts w:ascii="Times New Roman" w:hAnsi="Times New Roman"/>
                <w:b/>
              </w:rPr>
              <w:t>5</w:t>
            </w:r>
          </w:p>
        </w:tc>
      </w:tr>
      <w:tr w:rsidR="007468C4" w:rsidRPr="00105412" w:rsidTr="007468C4">
        <w:trPr>
          <w:trHeight w:val="1142"/>
          <w:jc w:val="center"/>
        </w:trPr>
        <w:tc>
          <w:tcPr>
            <w:tcW w:w="2235" w:type="dxa"/>
            <w:gridSpan w:val="3"/>
            <w:tcBorders>
              <w:top w:val="single" w:sz="4" w:space="0" w:color="auto"/>
              <w:right w:val="nil"/>
            </w:tcBorders>
            <w:vAlign w:val="center"/>
          </w:tcPr>
          <w:p w:rsidR="007468C4" w:rsidRPr="00105412" w:rsidRDefault="007468C4" w:rsidP="00436CF8">
            <w:pPr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Document Title:</w:t>
            </w:r>
          </w:p>
        </w:tc>
        <w:tc>
          <w:tcPr>
            <w:tcW w:w="767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:rsidR="007468C4" w:rsidRPr="00105412" w:rsidRDefault="00AA12BA" w:rsidP="007468C4">
            <w:pPr>
              <w:rPr>
                <w:rFonts w:ascii="Times New Roman" w:hAnsi="Times New Roman"/>
                <w:b/>
                <w:szCs w:val="22"/>
              </w:rPr>
            </w:pPr>
            <w:r w:rsidRPr="00AA12BA">
              <w:rPr>
                <w:rFonts w:ascii="Times New Roman" w:hAnsi="Times New Roman"/>
                <w:b/>
                <w:szCs w:val="22"/>
              </w:rPr>
              <w:t>Design and Project Management Services, Uptown Greenways and Great Streets Projects</w:t>
            </w:r>
          </w:p>
        </w:tc>
      </w:tr>
      <w:tr w:rsidR="001A2DD2" w:rsidRPr="00105412" w:rsidTr="00CF4352">
        <w:trPr>
          <w:trHeight w:hRule="exact" w:val="57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</w:tcBorders>
            <w:vAlign w:val="center"/>
          </w:tcPr>
          <w:p w:rsidR="001A2DD2" w:rsidRPr="00105412" w:rsidRDefault="001A2DD2" w:rsidP="00CF4352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Please complete this form and return</w:t>
            </w:r>
            <w:r w:rsidR="006432C5" w:rsidRPr="00105412">
              <w:rPr>
                <w:rFonts w:ascii="Times New Roman" w:hAnsi="Times New Roman"/>
                <w:szCs w:val="22"/>
              </w:rPr>
              <w:t xml:space="preserve"> </w:t>
            </w:r>
            <w:r w:rsidRPr="00105412">
              <w:rPr>
                <w:rFonts w:ascii="Times New Roman" w:hAnsi="Times New Roman"/>
                <w:szCs w:val="22"/>
              </w:rPr>
              <w:t>via fa</w:t>
            </w:r>
            <w:r w:rsidR="00671A0D" w:rsidRPr="00105412">
              <w:rPr>
                <w:rFonts w:ascii="Times New Roman" w:hAnsi="Times New Roman"/>
                <w:szCs w:val="22"/>
              </w:rPr>
              <w:t xml:space="preserve">csimile </w:t>
            </w:r>
            <w:r w:rsidRPr="00105412">
              <w:rPr>
                <w:rFonts w:ascii="Times New Roman" w:hAnsi="Times New Roman"/>
                <w:szCs w:val="22"/>
              </w:rPr>
              <w:t>or e-mail to:</w:t>
            </w:r>
          </w:p>
        </w:tc>
      </w:tr>
      <w:tr w:rsidR="001A2DD2" w:rsidRPr="00105412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893BFF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8114" w:type="dxa"/>
            <w:gridSpan w:val="5"/>
            <w:tcBorders>
              <w:left w:val="nil"/>
              <w:bottom w:val="single" w:sz="4" w:space="0" w:color="auto"/>
            </w:tcBorders>
          </w:tcPr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>Heather Rossi</w:t>
            </w:r>
          </w:p>
          <w:p w:rsidR="001A2DD2" w:rsidRPr="00893BFF" w:rsidRDefault="00671A0D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Intermediate </w:t>
            </w:r>
            <w:r w:rsidR="00EA5818" w:rsidRPr="00893BFF">
              <w:rPr>
                <w:rFonts w:ascii="Times New Roman" w:hAnsi="Times New Roman"/>
                <w:szCs w:val="22"/>
              </w:rPr>
              <w:t>Buyer</w:t>
            </w:r>
            <w:bookmarkStart w:id="1" w:name="_GoBack"/>
            <w:bookmarkEnd w:id="1"/>
          </w:p>
          <w:p w:rsidR="001A2DD2" w:rsidRDefault="001A2DD2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  <w:r w:rsidRPr="00893BFF">
              <w:rPr>
                <w:rFonts w:ascii="Times New Roman" w:hAnsi="Times New Roman"/>
                <w:szCs w:val="22"/>
              </w:rPr>
              <w:t xml:space="preserve">Email: </w:t>
            </w:r>
            <w:hyperlink r:id="rId6" w:history="1">
              <w:r w:rsidR="00CF4352" w:rsidRPr="00893BFF">
                <w:rPr>
                  <w:rStyle w:val="Hyperlink"/>
                  <w:rFonts w:ascii="Times New Roman" w:hAnsi="Times New Roman"/>
                  <w:szCs w:val="22"/>
                </w:rPr>
                <w:t>nwpurchasing@newwestcity.ca</w:t>
              </w:r>
            </w:hyperlink>
            <w:r w:rsidR="00CF4352" w:rsidRPr="00893BFF">
              <w:rPr>
                <w:rFonts w:ascii="Times New Roman" w:hAnsi="Times New Roman"/>
                <w:szCs w:val="22"/>
              </w:rPr>
              <w:t xml:space="preserve"> </w:t>
            </w:r>
          </w:p>
          <w:p w:rsidR="00DF7C1F" w:rsidRPr="00893BFF" w:rsidRDefault="00DF7C1F" w:rsidP="002C5B66">
            <w:pPr>
              <w:spacing w:before="0" w:after="0"/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Company:</w:t>
            </w:r>
          </w:p>
        </w:tc>
        <w:tc>
          <w:tcPr>
            <w:tcW w:w="8114" w:type="dxa"/>
            <w:gridSpan w:val="5"/>
            <w:tcBorders>
              <w:top w:val="single" w:sz="4" w:space="0" w:color="auto"/>
            </w:tcBorders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Address:</w:t>
            </w: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A8563B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105412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114" w:type="dxa"/>
            <w:gridSpan w:val="5"/>
            <w:vAlign w:val="bottom"/>
          </w:tcPr>
          <w:p w:rsidR="00A8563B" w:rsidRPr="00105412" w:rsidRDefault="00A8563B" w:rsidP="00A8563B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City: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105412">
              <w:rPr>
                <w:rFonts w:ascii="Times New Roman" w:hAnsi="Times New Roman"/>
                <w:b/>
                <w:szCs w:val="22"/>
              </w:rPr>
              <w:t>Prov</w:t>
            </w:r>
            <w:proofErr w:type="spellEnd"/>
            <w:r w:rsidRPr="00105412">
              <w:rPr>
                <w:rFonts w:ascii="Times New Roman" w:hAnsi="Times New Roman"/>
                <w:b/>
                <w:szCs w:val="22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Postal Code: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Contact: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105412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Phone: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105412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Cell: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105412" w:rsidRDefault="001A2DD2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D4AF1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tcBorders>
              <w:top w:val="nil"/>
              <w:bottom w:val="single" w:sz="4" w:space="0" w:color="auto"/>
            </w:tcBorders>
            <w:vAlign w:val="bottom"/>
          </w:tcPr>
          <w:p w:rsidR="001D4AF1" w:rsidRPr="00105412" w:rsidRDefault="001D4AF1" w:rsidP="006D232D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1A2DD2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nil"/>
            </w:tcBorders>
          </w:tcPr>
          <w:p w:rsidR="001A2DD2" w:rsidRPr="00105412" w:rsidRDefault="001A2DD2" w:rsidP="00AE1E00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have received a copy of the above noted document.</w:t>
            </w:r>
          </w:p>
        </w:tc>
      </w:tr>
      <w:tr w:rsidR="00436CF8" w:rsidRPr="00105412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105412" w:rsidRDefault="00436CF8" w:rsidP="00AE1E0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978" w:type="dxa"/>
            <w:gridSpan w:val="6"/>
            <w:tcBorders>
              <w:top w:val="nil"/>
              <w:left w:val="nil"/>
              <w:bottom w:val="nil"/>
            </w:tcBorders>
          </w:tcPr>
          <w:p w:rsidR="00436CF8" w:rsidRPr="00105412" w:rsidRDefault="00436CF8" w:rsidP="009A7A8E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We will be</w:t>
            </w:r>
            <w:r w:rsidR="007263BA" w:rsidRPr="00105412">
              <w:rPr>
                <w:rFonts w:ascii="Times New Roman" w:hAnsi="Times New Roman"/>
                <w:szCs w:val="22"/>
              </w:rPr>
              <w:t xml:space="preserve"> submitting a </w:t>
            </w:r>
            <w:r w:rsidR="009A7A8E" w:rsidRPr="00105412">
              <w:rPr>
                <w:rFonts w:ascii="Times New Roman" w:hAnsi="Times New Roman"/>
                <w:szCs w:val="22"/>
              </w:rPr>
              <w:t>Proposal</w:t>
            </w:r>
            <w:r w:rsidRPr="00105412">
              <w:rPr>
                <w:rFonts w:ascii="Times New Roman" w:hAnsi="Times New Roman"/>
                <w:szCs w:val="22"/>
              </w:rPr>
              <w:t xml:space="preserve">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AA12BA">
              <w:rPr>
                <w:rFonts w:ascii="Times New Roman" w:hAnsi="Times New Roman"/>
                <w:szCs w:val="22"/>
              </w:rPr>
            </w:r>
            <w:r w:rsidR="00AA12BA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2"/>
            <w:r w:rsidRPr="00105412">
              <w:rPr>
                <w:rFonts w:ascii="Times New Roman" w:hAnsi="Times New Roman"/>
                <w:szCs w:val="22"/>
              </w:rPr>
              <w:t xml:space="preserve"> Yes          </w:t>
            </w:r>
            <w:r w:rsidRPr="00105412">
              <w:rPr>
                <w:rFonts w:ascii="Times New Roman" w:hAnsi="Times New Roman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105412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AA12BA">
              <w:rPr>
                <w:rFonts w:ascii="Times New Roman" w:hAnsi="Times New Roman"/>
                <w:szCs w:val="22"/>
              </w:rPr>
            </w:r>
            <w:r w:rsidR="00AA12BA">
              <w:rPr>
                <w:rFonts w:ascii="Times New Roman" w:hAnsi="Times New Roman"/>
                <w:szCs w:val="22"/>
              </w:rPr>
              <w:fldChar w:fldCharType="separate"/>
            </w:r>
            <w:r w:rsidRPr="00105412">
              <w:rPr>
                <w:rFonts w:ascii="Times New Roman" w:hAnsi="Times New Roman"/>
                <w:szCs w:val="22"/>
              </w:rPr>
              <w:fldChar w:fldCharType="end"/>
            </w:r>
            <w:bookmarkEnd w:id="3"/>
            <w:r w:rsidRPr="00105412">
              <w:rPr>
                <w:rFonts w:ascii="Times New Roman" w:hAnsi="Times New Roman"/>
                <w:szCs w:val="22"/>
              </w:rPr>
              <w:t xml:space="preserve"> No</w:t>
            </w:r>
          </w:p>
        </w:tc>
      </w:tr>
      <w:tr w:rsidR="00D6299C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105412" w:rsidRDefault="00D6299C" w:rsidP="00AE1E00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6866" w:rsidRPr="00105412" w:rsidRDefault="00EE6866" w:rsidP="00C95A8B">
            <w:pPr>
              <w:rPr>
                <w:rFonts w:ascii="Times New Roman" w:hAnsi="Times New Roman"/>
                <w:szCs w:val="22"/>
              </w:rPr>
            </w:pPr>
            <w:r w:rsidRPr="00105412">
              <w:rPr>
                <w:rFonts w:ascii="Times New Roman" w:hAnsi="Times New Roman"/>
                <w:szCs w:val="22"/>
              </w:rPr>
              <w:t>I authorize the City of New Westminster to send further correspondence concerning this Opportunity by the following method:</w:t>
            </w: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105412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Email:</w:t>
            </w:r>
          </w:p>
        </w:tc>
        <w:tc>
          <w:tcPr>
            <w:tcW w:w="8114" w:type="dxa"/>
            <w:gridSpan w:val="5"/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8A2775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105412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Signature:</w:t>
            </w:r>
          </w:p>
        </w:tc>
        <w:tc>
          <w:tcPr>
            <w:tcW w:w="3168" w:type="dxa"/>
            <w:gridSpan w:val="3"/>
            <w:tcBorders>
              <w:righ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105412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105412" w:rsidRDefault="008A2775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Print Name:</w:t>
            </w:r>
          </w:p>
        </w:tc>
        <w:tc>
          <w:tcPr>
            <w:tcW w:w="3168" w:type="dxa"/>
            <w:gridSpan w:val="3"/>
            <w:tcBorders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105412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</w:rPr>
            </w:pPr>
            <w:r w:rsidRPr="00105412">
              <w:rPr>
                <w:rFonts w:ascii="Times New Roman" w:hAnsi="Times New Roman"/>
                <w:b/>
                <w:szCs w:val="22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105412" w:rsidRDefault="00F11BCE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EE6866" w:rsidRPr="00105412">
        <w:trPr>
          <w:trHeight w:hRule="exact" w:val="216"/>
          <w:jc w:val="center"/>
        </w:trPr>
        <w:tc>
          <w:tcPr>
            <w:tcW w:w="990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105412" w:rsidRDefault="00EE6866" w:rsidP="00111B22">
            <w:pPr>
              <w:rPr>
                <w:rFonts w:ascii="Times New Roman" w:hAnsi="Times New Roman"/>
                <w:szCs w:val="22"/>
              </w:rPr>
            </w:pPr>
          </w:p>
        </w:tc>
      </w:tr>
      <w:tr w:rsidR="00F11BCE" w:rsidRPr="00105412">
        <w:trPr>
          <w:jc w:val="center"/>
        </w:trPr>
        <w:tc>
          <w:tcPr>
            <w:tcW w:w="9905" w:type="dxa"/>
            <w:gridSpan w:val="7"/>
            <w:vAlign w:val="center"/>
          </w:tcPr>
          <w:p w:rsidR="00CF4352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</w:p>
          <w:p w:rsidR="00193BA8" w:rsidRPr="00105412" w:rsidRDefault="00CF4352" w:rsidP="00B93388">
            <w:pPr>
              <w:rPr>
                <w:rFonts w:ascii="Times New Roman" w:hAnsi="Times New Roman"/>
                <w:sz w:val="20"/>
              </w:rPr>
            </w:pPr>
            <w:r w:rsidRPr="00105412">
              <w:rPr>
                <w:rFonts w:ascii="Times New Roman" w:hAnsi="Times New Roman"/>
                <w:sz w:val="20"/>
              </w:rPr>
              <w:t xml:space="preserve">The City may provide your company name, contact person, telephone </w:t>
            </w:r>
            <w:r w:rsidR="007E60E7" w:rsidRPr="00105412">
              <w:rPr>
                <w:rFonts w:ascii="Times New Roman" w:hAnsi="Times New Roman"/>
                <w:sz w:val="20"/>
              </w:rPr>
              <w:t>number,</w:t>
            </w:r>
            <w:r w:rsidRPr="00105412">
              <w:rPr>
                <w:rFonts w:ascii="Times New Roman" w:hAnsi="Times New Roman"/>
                <w:sz w:val="20"/>
              </w:rPr>
              <w:t xml:space="preserve"> and facsimile number to potential </w:t>
            </w:r>
            <w:r w:rsidR="007E60E7" w:rsidRPr="00105412">
              <w:rPr>
                <w:rFonts w:ascii="Times New Roman" w:hAnsi="Times New Roman"/>
                <w:sz w:val="20"/>
              </w:rPr>
              <w:t>sub-consultants</w:t>
            </w:r>
            <w:r w:rsidRPr="00105412">
              <w:rPr>
                <w:rFonts w:ascii="Times New Roman" w:hAnsi="Times New Roman"/>
                <w:sz w:val="20"/>
              </w:rPr>
              <w:t xml:space="preserve"> requesting a ‘document holder’ list.</w:t>
            </w:r>
          </w:p>
          <w:p w:rsidR="00870233" w:rsidRPr="00105412" w:rsidRDefault="00870233" w:rsidP="00B93388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C12607" w:rsidRPr="00105412" w:rsidRDefault="00C12607" w:rsidP="00CB5193">
      <w:pPr>
        <w:rPr>
          <w:rFonts w:ascii="Times New Roman" w:hAnsi="Times New Roman"/>
          <w:szCs w:val="22"/>
        </w:rPr>
      </w:pPr>
    </w:p>
    <w:sectPr w:rsidR="00C12607" w:rsidRPr="00105412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9D" w:rsidRDefault="0048579D">
      <w:r>
        <w:separator/>
      </w:r>
    </w:p>
  </w:endnote>
  <w:endnote w:type="continuationSeparator" w:id="0">
    <w:p w:rsidR="0048579D" w:rsidRDefault="0048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9D" w:rsidRDefault="0048579D">
      <w:r>
        <w:separator/>
      </w:r>
    </w:p>
  </w:footnote>
  <w:footnote w:type="continuationSeparator" w:id="0">
    <w:p w:rsidR="0048579D" w:rsidRDefault="00485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9D"/>
    <w:rsid w:val="0000223A"/>
    <w:rsid w:val="00073239"/>
    <w:rsid w:val="000A539A"/>
    <w:rsid w:val="000C32C0"/>
    <w:rsid w:val="000D3FF7"/>
    <w:rsid w:val="00105412"/>
    <w:rsid w:val="00111B22"/>
    <w:rsid w:val="00113532"/>
    <w:rsid w:val="00124626"/>
    <w:rsid w:val="00133749"/>
    <w:rsid w:val="001519A4"/>
    <w:rsid w:val="00167F81"/>
    <w:rsid w:val="00193BA8"/>
    <w:rsid w:val="001A2DD2"/>
    <w:rsid w:val="001D4AF1"/>
    <w:rsid w:val="0021315A"/>
    <w:rsid w:val="002539F7"/>
    <w:rsid w:val="002B607E"/>
    <w:rsid w:val="002C5A53"/>
    <w:rsid w:val="002C5B66"/>
    <w:rsid w:val="002D16B9"/>
    <w:rsid w:val="00325E98"/>
    <w:rsid w:val="0033688D"/>
    <w:rsid w:val="00346CB7"/>
    <w:rsid w:val="00361A0E"/>
    <w:rsid w:val="003C0B55"/>
    <w:rsid w:val="003C60B9"/>
    <w:rsid w:val="003D7804"/>
    <w:rsid w:val="003E2EFC"/>
    <w:rsid w:val="004108EE"/>
    <w:rsid w:val="0041786B"/>
    <w:rsid w:val="00436CF8"/>
    <w:rsid w:val="00470EF5"/>
    <w:rsid w:val="0048579D"/>
    <w:rsid w:val="004B64A5"/>
    <w:rsid w:val="0055514C"/>
    <w:rsid w:val="005A2DD1"/>
    <w:rsid w:val="005B4DEB"/>
    <w:rsid w:val="005C22F9"/>
    <w:rsid w:val="005C7213"/>
    <w:rsid w:val="00617134"/>
    <w:rsid w:val="006432C5"/>
    <w:rsid w:val="00671A0D"/>
    <w:rsid w:val="00673D50"/>
    <w:rsid w:val="00675BD3"/>
    <w:rsid w:val="00691FAF"/>
    <w:rsid w:val="00692BA8"/>
    <w:rsid w:val="006B1740"/>
    <w:rsid w:val="006C1486"/>
    <w:rsid w:val="006D232D"/>
    <w:rsid w:val="006F740A"/>
    <w:rsid w:val="007263BA"/>
    <w:rsid w:val="00741E7B"/>
    <w:rsid w:val="007468C4"/>
    <w:rsid w:val="007526DA"/>
    <w:rsid w:val="007550AA"/>
    <w:rsid w:val="00772846"/>
    <w:rsid w:val="007C4538"/>
    <w:rsid w:val="007E60E7"/>
    <w:rsid w:val="00840A9C"/>
    <w:rsid w:val="00870233"/>
    <w:rsid w:val="008739DF"/>
    <w:rsid w:val="00893BFF"/>
    <w:rsid w:val="008A2775"/>
    <w:rsid w:val="0090252F"/>
    <w:rsid w:val="009317EB"/>
    <w:rsid w:val="00970C66"/>
    <w:rsid w:val="009A7A8E"/>
    <w:rsid w:val="009F618F"/>
    <w:rsid w:val="00A77894"/>
    <w:rsid w:val="00A83F4B"/>
    <w:rsid w:val="00A8563B"/>
    <w:rsid w:val="00A97A98"/>
    <w:rsid w:val="00AA12BA"/>
    <w:rsid w:val="00AE1E00"/>
    <w:rsid w:val="00B93388"/>
    <w:rsid w:val="00BC418B"/>
    <w:rsid w:val="00BD77BB"/>
    <w:rsid w:val="00C12607"/>
    <w:rsid w:val="00C12B3D"/>
    <w:rsid w:val="00C233A8"/>
    <w:rsid w:val="00C262F1"/>
    <w:rsid w:val="00C47992"/>
    <w:rsid w:val="00C95A8B"/>
    <w:rsid w:val="00CA0198"/>
    <w:rsid w:val="00CB5193"/>
    <w:rsid w:val="00CF4352"/>
    <w:rsid w:val="00D2441F"/>
    <w:rsid w:val="00D6299C"/>
    <w:rsid w:val="00D82571"/>
    <w:rsid w:val="00D83E15"/>
    <w:rsid w:val="00DB2271"/>
    <w:rsid w:val="00DF7C1F"/>
    <w:rsid w:val="00DF7EBA"/>
    <w:rsid w:val="00E35AFB"/>
    <w:rsid w:val="00E469D3"/>
    <w:rsid w:val="00E9154A"/>
    <w:rsid w:val="00EA5818"/>
    <w:rsid w:val="00EE6866"/>
    <w:rsid w:val="00F11BCE"/>
    <w:rsid w:val="00F311BC"/>
    <w:rsid w:val="00F4540A"/>
    <w:rsid w:val="00F463D6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A5D0FAF6-C28E-4DC0-9A8F-DC63F70F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RF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RFP</Template>
  <TotalTime>0</TotalTime>
  <Pages>1</Pages>
  <Words>114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958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Heather Rossi</cp:lastModifiedBy>
  <cp:revision>3</cp:revision>
  <cp:lastPrinted>2009-01-05T18:48:00Z</cp:lastPrinted>
  <dcterms:created xsi:type="dcterms:W3CDTF">2021-03-31T18:30:00Z</dcterms:created>
  <dcterms:modified xsi:type="dcterms:W3CDTF">2021-04-09T21:45:00Z</dcterms:modified>
</cp:coreProperties>
</file>