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44"/>
        <w:gridCol w:w="18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4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48579D" w:rsidP="007468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NWRFP-21-0</w:t>
            </w:r>
            <w:r w:rsidR="00C02B3F">
              <w:rPr>
                <w:rFonts w:ascii="Times New Roman" w:hAnsi="Times New Roman"/>
                <w:b/>
              </w:rPr>
              <w:t>8</w:t>
            </w:r>
          </w:p>
        </w:tc>
      </w:tr>
      <w:tr w:rsidR="007468C4" w:rsidRPr="00105412" w:rsidTr="007468C4">
        <w:trPr>
          <w:trHeight w:val="1142"/>
          <w:jc w:val="center"/>
        </w:trPr>
        <w:tc>
          <w:tcPr>
            <w:tcW w:w="2235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:rsidR="007468C4" w:rsidRPr="00105412" w:rsidRDefault="007468C4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7468C4" w:rsidRPr="00105412" w:rsidRDefault="00C02B3F" w:rsidP="007468C4">
            <w:pPr>
              <w:rPr>
                <w:rFonts w:ascii="Times New Roman" w:hAnsi="Times New Roman"/>
                <w:b/>
                <w:szCs w:val="22"/>
              </w:rPr>
            </w:pPr>
            <w:r w:rsidRPr="00C02B3F">
              <w:rPr>
                <w:rFonts w:ascii="Times New Roman" w:hAnsi="Times New Roman"/>
                <w:b/>
                <w:szCs w:val="22"/>
              </w:rPr>
              <w:t>Play Equipment Replacement, Queen's Park Playground</w:t>
            </w:r>
            <w:bookmarkStart w:id="1" w:name="_GoBack"/>
            <w:bookmarkEnd w:id="1"/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5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</w:p>
          <w:p w:rsidR="001A2DD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  <w:p w:rsidR="00DF7C1F" w:rsidRPr="00893BFF" w:rsidRDefault="00DF7C1F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6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C02B3F">
              <w:rPr>
                <w:rFonts w:ascii="Times New Roman" w:hAnsi="Times New Roman"/>
                <w:szCs w:val="22"/>
              </w:rPr>
            </w:r>
            <w:r w:rsidR="00C02B3F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C02B3F">
              <w:rPr>
                <w:rFonts w:ascii="Times New Roman" w:hAnsi="Times New Roman"/>
                <w:szCs w:val="22"/>
              </w:rPr>
            </w:r>
            <w:r w:rsidR="00C02B3F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7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468C4"/>
    <w:rsid w:val="007526DA"/>
    <w:rsid w:val="007550AA"/>
    <w:rsid w:val="00772846"/>
    <w:rsid w:val="007C4538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02B3F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C1F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AB32230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0</TotalTime>
  <Pages>1</Pages>
  <Words>109</Words>
  <Characters>818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914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2021-03-03T18:04:00Z</dcterms:created>
  <dcterms:modified xsi:type="dcterms:W3CDTF">2021-03-03T18:04:00Z</dcterms:modified>
</cp:coreProperties>
</file>