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44"/>
        <w:gridCol w:w="18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4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7E0ADB" w:rsidP="007468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NWRFP-21-</w:t>
            </w:r>
            <w:r w:rsidR="001D3685">
              <w:rPr>
                <w:rFonts w:ascii="Times New Roman" w:hAnsi="Times New Roman"/>
                <w:b/>
              </w:rPr>
              <w:t>30</w:t>
            </w:r>
          </w:p>
        </w:tc>
      </w:tr>
      <w:tr w:rsidR="007468C4" w:rsidRPr="00105412" w:rsidTr="007468C4">
        <w:trPr>
          <w:trHeight w:val="1142"/>
          <w:jc w:val="center"/>
        </w:trPr>
        <w:tc>
          <w:tcPr>
            <w:tcW w:w="2235" w:type="dxa"/>
            <w:gridSpan w:val="3"/>
            <w:tcBorders>
              <w:top w:val="single" w:sz="4" w:space="0" w:color="auto"/>
              <w:right w:val="nil"/>
            </w:tcBorders>
            <w:vAlign w:val="center"/>
          </w:tcPr>
          <w:p w:rsidR="007468C4" w:rsidRPr="00105412" w:rsidRDefault="007468C4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7670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:rsidR="007468C4" w:rsidRPr="00105412" w:rsidRDefault="001D3685" w:rsidP="007468C4">
            <w:pPr>
              <w:rPr>
                <w:rFonts w:ascii="Times New Roman" w:hAnsi="Times New Roman"/>
                <w:b/>
                <w:szCs w:val="22"/>
              </w:rPr>
            </w:pPr>
            <w:r w:rsidRPr="001D3685">
              <w:rPr>
                <w:rFonts w:ascii="Times New Roman" w:hAnsi="Times New Roman"/>
                <w:b/>
                <w:szCs w:val="22"/>
              </w:rPr>
              <w:t>Massey Theatre Renovation - Project Management Services</w:t>
            </w: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7E0AD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="007E0ADB">
              <w:rPr>
                <w:rFonts w:ascii="Times New Roman" w:hAnsi="Times New Roman"/>
                <w:szCs w:val="22"/>
              </w:rPr>
              <w:t>via e</w:t>
            </w:r>
            <w:r w:rsidRPr="00105412">
              <w:rPr>
                <w:rFonts w:ascii="Times New Roman" w:hAnsi="Times New Roman"/>
                <w:szCs w:val="22"/>
              </w:rPr>
              <w:t>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893BFF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5"/>
            <w:tcBorders>
              <w:left w:val="nil"/>
              <w:bottom w:val="single" w:sz="4" w:space="0" w:color="auto"/>
            </w:tcBorders>
          </w:tcPr>
          <w:p w:rsidR="001D3685" w:rsidRDefault="001D3685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Patrick Shannon, SCMP</w:t>
            </w:r>
          </w:p>
          <w:p w:rsidR="001A2DD2" w:rsidRPr="00893BFF" w:rsidRDefault="001D3685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Purchasing Manager</w:t>
            </w:r>
            <w:bookmarkStart w:id="1" w:name="_GoBack"/>
            <w:bookmarkEnd w:id="1"/>
          </w:p>
          <w:p w:rsidR="001A2DD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893BFF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893BFF">
              <w:rPr>
                <w:rFonts w:ascii="Times New Roman" w:hAnsi="Times New Roman"/>
                <w:szCs w:val="22"/>
              </w:rPr>
              <w:t xml:space="preserve"> </w:t>
            </w:r>
          </w:p>
          <w:p w:rsidR="00DF7C1F" w:rsidRPr="00893BFF" w:rsidRDefault="00DF7C1F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5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6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1D3685">
              <w:rPr>
                <w:rFonts w:ascii="Times New Roman" w:hAnsi="Times New Roman"/>
                <w:szCs w:val="22"/>
              </w:rPr>
            </w:r>
            <w:r w:rsidR="001D3685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1D3685">
              <w:rPr>
                <w:rFonts w:ascii="Times New Roman" w:hAnsi="Times New Roman"/>
                <w:szCs w:val="22"/>
              </w:rPr>
            </w:r>
            <w:r w:rsidR="001D3685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7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79D" w:rsidRDefault="0048579D">
      <w:r>
        <w:separator/>
      </w:r>
    </w:p>
  </w:endnote>
  <w:endnote w:type="continuationSeparator" w:id="0">
    <w:p w:rsidR="0048579D" w:rsidRDefault="0048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79D" w:rsidRDefault="0048579D">
      <w:r>
        <w:separator/>
      </w:r>
    </w:p>
  </w:footnote>
  <w:footnote w:type="continuationSeparator" w:id="0">
    <w:p w:rsidR="0048579D" w:rsidRDefault="00485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79D"/>
    <w:rsid w:val="0000223A"/>
    <w:rsid w:val="000718BE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3685"/>
    <w:rsid w:val="001D4AF1"/>
    <w:rsid w:val="0021315A"/>
    <w:rsid w:val="002539F7"/>
    <w:rsid w:val="002B607E"/>
    <w:rsid w:val="002C5A53"/>
    <w:rsid w:val="002C5B66"/>
    <w:rsid w:val="002D16B9"/>
    <w:rsid w:val="002F7EB8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8579D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468C4"/>
    <w:rsid w:val="007526DA"/>
    <w:rsid w:val="007550AA"/>
    <w:rsid w:val="00772846"/>
    <w:rsid w:val="007C4538"/>
    <w:rsid w:val="007E0ADB"/>
    <w:rsid w:val="007E60E7"/>
    <w:rsid w:val="00840A9C"/>
    <w:rsid w:val="00870233"/>
    <w:rsid w:val="008739DF"/>
    <w:rsid w:val="00893BFF"/>
    <w:rsid w:val="008A2775"/>
    <w:rsid w:val="0090252F"/>
    <w:rsid w:val="009317EB"/>
    <w:rsid w:val="00970C66"/>
    <w:rsid w:val="009A7A8E"/>
    <w:rsid w:val="009F618F"/>
    <w:rsid w:val="00A70DFC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3566"/>
    <w:rsid w:val="00D2441F"/>
    <w:rsid w:val="00D6299C"/>
    <w:rsid w:val="00D82571"/>
    <w:rsid w:val="00D83E15"/>
    <w:rsid w:val="00DB2271"/>
    <w:rsid w:val="00DF7C1F"/>
    <w:rsid w:val="00DF7EBA"/>
    <w:rsid w:val="00E35AFB"/>
    <w:rsid w:val="00E469D3"/>
    <w:rsid w:val="00E9154A"/>
    <w:rsid w:val="00EA55C3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4C102B29"/>
  <w15:docId w15:val="{A5D0FAF6-C28E-4DC0-9A8F-DC63F70F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0</TotalTime>
  <Pages>1</Pages>
  <Words>109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925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Heather Rossi</cp:lastModifiedBy>
  <cp:revision>2</cp:revision>
  <cp:lastPrinted>2009-01-05T18:48:00Z</cp:lastPrinted>
  <dcterms:created xsi:type="dcterms:W3CDTF">2021-11-24T18:10:00Z</dcterms:created>
  <dcterms:modified xsi:type="dcterms:W3CDTF">2021-11-24T18:10:00Z</dcterms:modified>
</cp:coreProperties>
</file>