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44"/>
        <w:gridCol w:w="18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4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CE64DF" w:rsidP="007468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NWRFP-22-07</w:t>
            </w:r>
          </w:p>
        </w:tc>
      </w:tr>
      <w:tr w:rsidR="007468C4" w:rsidRPr="00105412" w:rsidTr="007468C4">
        <w:trPr>
          <w:trHeight w:val="1142"/>
          <w:jc w:val="center"/>
        </w:trPr>
        <w:tc>
          <w:tcPr>
            <w:tcW w:w="2235" w:type="dxa"/>
            <w:gridSpan w:val="3"/>
            <w:tcBorders>
              <w:top w:val="single" w:sz="4" w:space="0" w:color="auto"/>
              <w:right w:val="nil"/>
            </w:tcBorders>
            <w:vAlign w:val="center"/>
          </w:tcPr>
          <w:p w:rsidR="007468C4" w:rsidRPr="00105412" w:rsidRDefault="007468C4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7670" w:type="dxa"/>
            <w:gridSpan w:val="4"/>
            <w:tcBorders>
              <w:top w:val="single" w:sz="4" w:space="0" w:color="auto"/>
              <w:left w:val="nil"/>
            </w:tcBorders>
            <w:vAlign w:val="center"/>
          </w:tcPr>
          <w:p w:rsidR="007468C4" w:rsidRPr="00105412" w:rsidRDefault="00CE64DF" w:rsidP="007468C4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Queensborough</w:t>
            </w:r>
            <w:bookmarkStart w:id="1" w:name="_GoBack"/>
            <w:bookmarkEnd w:id="1"/>
            <w:r>
              <w:rPr>
                <w:rFonts w:ascii="Times New Roman" w:hAnsi="Times New Roman"/>
                <w:b/>
                <w:szCs w:val="22"/>
              </w:rPr>
              <w:t xml:space="preserve"> Transportation Plan</w:t>
            </w:r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893BFF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5"/>
            <w:tcBorders>
              <w:left w:val="nil"/>
              <w:bottom w:val="single" w:sz="4" w:space="0" w:color="auto"/>
            </w:tcBorders>
          </w:tcPr>
          <w:p w:rsidR="001A2DD2" w:rsidRPr="00893BFF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>Heather Rossi</w:t>
            </w:r>
          </w:p>
          <w:p w:rsidR="001A2DD2" w:rsidRPr="00893BFF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 xml:space="preserve">Intermediate </w:t>
            </w:r>
            <w:r w:rsidR="00EA5818" w:rsidRPr="00893BFF">
              <w:rPr>
                <w:rFonts w:ascii="Times New Roman" w:hAnsi="Times New Roman"/>
                <w:szCs w:val="22"/>
              </w:rPr>
              <w:t>Buyer</w:t>
            </w:r>
          </w:p>
          <w:p w:rsidR="001A2DD2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893BFF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893BFF">
              <w:rPr>
                <w:rFonts w:ascii="Times New Roman" w:hAnsi="Times New Roman"/>
                <w:szCs w:val="22"/>
              </w:rPr>
              <w:t xml:space="preserve"> </w:t>
            </w:r>
          </w:p>
          <w:p w:rsidR="00DF7C1F" w:rsidRPr="00893BFF" w:rsidRDefault="00DF7C1F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5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5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5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3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3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3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5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6"/>
            <w:tcBorders>
              <w:top w:val="nil"/>
              <w:left w:val="nil"/>
              <w:bottom w:val="nil"/>
            </w:tcBorders>
          </w:tcPr>
          <w:p w:rsidR="00436CF8" w:rsidRPr="00105412" w:rsidRDefault="00436CF8" w:rsidP="009A7A8E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9A7A8E" w:rsidRPr="00105412">
              <w:rPr>
                <w:rFonts w:ascii="Times New Roman" w:hAnsi="Times New Roman"/>
                <w:szCs w:val="22"/>
              </w:rPr>
              <w:t>Proposal</w:t>
            </w:r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CE64DF">
              <w:rPr>
                <w:rFonts w:ascii="Times New Roman" w:hAnsi="Times New Roman"/>
                <w:szCs w:val="22"/>
              </w:rPr>
            </w:r>
            <w:r w:rsidR="00CE64DF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CE64DF">
              <w:rPr>
                <w:rFonts w:ascii="Times New Roman" w:hAnsi="Times New Roman"/>
                <w:szCs w:val="22"/>
              </w:rPr>
            </w:r>
            <w:r w:rsidR="00CE64DF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5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3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3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7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79D" w:rsidRDefault="0048579D">
      <w:r>
        <w:separator/>
      </w:r>
    </w:p>
  </w:endnote>
  <w:endnote w:type="continuationSeparator" w:id="0">
    <w:p w:rsidR="0048579D" w:rsidRDefault="00485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79D" w:rsidRDefault="0048579D">
      <w:r>
        <w:separator/>
      </w:r>
    </w:p>
  </w:footnote>
  <w:footnote w:type="continuationSeparator" w:id="0">
    <w:p w:rsidR="0048579D" w:rsidRDefault="00485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eastAsia="en-GB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79D"/>
    <w:rsid w:val="0000223A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70EF5"/>
    <w:rsid w:val="0048579D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468C4"/>
    <w:rsid w:val="007526DA"/>
    <w:rsid w:val="007550AA"/>
    <w:rsid w:val="00772846"/>
    <w:rsid w:val="007C4538"/>
    <w:rsid w:val="007E60E7"/>
    <w:rsid w:val="00840A9C"/>
    <w:rsid w:val="00870233"/>
    <w:rsid w:val="008739DF"/>
    <w:rsid w:val="00893BFF"/>
    <w:rsid w:val="008A2775"/>
    <w:rsid w:val="0090252F"/>
    <w:rsid w:val="009317EB"/>
    <w:rsid w:val="00970C66"/>
    <w:rsid w:val="009A7A8E"/>
    <w:rsid w:val="009F618F"/>
    <w:rsid w:val="00A77894"/>
    <w:rsid w:val="00A83F4B"/>
    <w:rsid w:val="00A8563B"/>
    <w:rsid w:val="00A97A98"/>
    <w:rsid w:val="00AA12BA"/>
    <w:rsid w:val="00AE1E00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E64DF"/>
    <w:rsid w:val="00CF4352"/>
    <w:rsid w:val="00D2441F"/>
    <w:rsid w:val="00D6299C"/>
    <w:rsid w:val="00D82571"/>
    <w:rsid w:val="00D83E15"/>
    <w:rsid w:val="00DB2271"/>
    <w:rsid w:val="00DF7C1F"/>
    <w:rsid w:val="00DF7EBA"/>
    <w:rsid w:val="00E35AFB"/>
    <w:rsid w:val="00E469D3"/>
    <w:rsid w:val="00E9154A"/>
    <w:rsid w:val="00EA5818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186CEE55"/>
  <w15:docId w15:val="{A5D0FAF6-C28E-4DC0-9A8F-DC63F70FA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1</TotalTime>
  <Pages>1</Pages>
  <Words>106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908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Heather Rossi</cp:lastModifiedBy>
  <cp:revision>2</cp:revision>
  <cp:lastPrinted>2009-01-05T18:48:00Z</cp:lastPrinted>
  <dcterms:created xsi:type="dcterms:W3CDTF">2022-04-26T16:42:00Z</dcterms:created>
  <dcterms:modified xsi:type="dcterms:W3CDTF">2022-04-26T16:42:00Z</dcterms:modified>
</cp:coreProperties>
</file>