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BD2" w:rsidRPr="007D5D94" w:rsidRDefault="002B7BD2" w:rsidP="00D005CA">
      <w:pPr>
        <w:jc w:val="both"/>
        <w:rPr>
          <w:rFonts w:ascii="Times New Roman" w:hAnsi="Times New Roman"/>
          <w:sz w:val="24"/>
          <w:szCs w:val="24"/>
        </w:rPr>
      </w:pPr>
    </w:p>
    <w:p w:rsidR="00746924" w:rsidRPr="00696785" w:rsidRDefault="00746924" w:rsidP="002B7BD2">
      <w:pPr>
        <w:jc w:val="both"/>
        <w:rPr>
          <w:rFonts w:ascii="Times New Roman" w:hAnsi="Times New Roman"/>
          <w:b/>
          <w:sz w:val="32"/>
          <w:szCs w:val="24"/>
        </w:rPr>
      </w:pPr>
      <w:r w:rsidRPr="00696785">
        <w:rPr>
          <w:rFonts w:ascii="Times New Roman" w:hAnsi="Times New Roman"/>
          <w:b/>
          <w:sz w:val="32"/>
          <w:szCs w:val="24"/>
        </w:rPr>
        <w:t>STATEMENT OF WORK</w:t>
      </w:r>
      <w:r w:rsidR="007D5D94" w:rsidRPr="00696785">
        <w:rPr>
          <w:rFonts w:ascii="Times New Roman" w:hAnsi="Times New Roman"/>
          <w:b/>
          <w:sz w:val="32"/>
          <w:szCs w:val="24"/>
        </w:rPr>
        <w:t xml:space="preserve"> – </w:t>
      </w:r>
      <w:r w:rsidR="007D5D94" w:rsidRPr="00696785">
        <w:rPr>
          <w:rFonts w:ascii="Times New Roman" w:hAnsi="Times New Roman"/>
          <w:b/>
          <w:sz w:val="32"/>
          <w:szCs w:val="24"/>
          <w:highlight w:val="yellow"/>
        </w:rPr>
        <w:t>NAME OF WORK</w:t>
      </w:r>
      <w:r w:rsidR="005F54D2">
        <w:rPr>
          <w:rFonts w:ascii="Times New Roman" w:hAnsi="Times New Roman"/>
          <w:b/>
          <w:sz w:val="32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8"/>
        <w:gridCol w:w="6452"/>
      </w:tblGrid>
      <w:tr w:rsidR="009772CD" w:rsidRPr="007D5D94" w:rsidTr="00076527">
        <w:trPr>
          <w:trHeight w:val="432"/>
        </w:trPr>
        <w:tc>
          <w:tcPr>
            <w:tcW w:w="9350" w:type="dxa"/>
            <w:gridSpan w:val="2"/>
            <w:shd w:val="clear" w:color="auto" w:fill="D9D9D9" w:themeFill="background1" w:themeFillShade="D9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Hlk967941"/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Primary Contact Information</w:t>
            </w:r>
          </w:p>
        </w:tc>
      </w:tr>
      <w:bookmarkEnd w:id="0"/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7D5D94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Owner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</w:rPr>
              <w:t>City of New Westminster</w:t>
            </w: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Project Name:</w:t>
            </w:r>
          </w:p>
        </w:tc>
        <w:tc>
          <w:tcPr>
            <w:tcW w:w="6452" w:type="dxa"/>
            <w:vAlign w:val="center"/>
          </w:tcPr>
          <w:p w:rsidR="009772CD" w:rsidRPr="007D5D94" w:rsidRDefault="007D5D94" w:rsidP="00076527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  <w:highlight w:val="yellow"/>
              </w:rPr>
              <w:t>Enter Project Name</w:t>
            </w: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7D5D94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City</w:t>
            </w:r>
            <w:r w:rsidR="000765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772CD" w:rsidRPr="007D5D94">
              <w:rPr>
                <w:rFonts w:ascii="Times New Roman" w:hAnsi="Times New Roman"/>
                <w:b/>
                <w:sz w:val="24"/>
                <w:szCs w:val="24"/>
              </w:rPr>
              <w:t>Project Manager: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Telephone No.: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Email Address: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tcBorders>
              <w:bottom w:val="single" w:sz="4" w:space="0" w:color="auto"/>
            </w:tcBorders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Mailing Address</w:t>
            </w:r>
          </w:p>
        </w:tc>
        <w:tc>
          <w:tcPr>
            <w:tcW w:w="6452" w:type="dxa"/>
            <w:tcBorders>
              <w:bottom w:val="single" w:sz="4" w:space="0" w:color="auto"/>
            </w:tcBorders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</w:rPr>
              <w:t>511 Royal Avenue</w:t>
            </w:r>
          </w:p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</w:rPr>
              <w:t>New Westminster, BC V3L 1H9</w:t>
            </w:r>
          </w:p>
        </w:tc>
      </w:tr>
      <w:tr w:rsidR="00076527" w:rsidRPr="007D5D94" w:rsidTr="00076527">
        <w:trPr>
          <w:trHeight w:hRule="exact" w:val="216"/>
        </w:trPr>
        <w:tc>
          <w:tcPr>
            <w:tcW w:w="2898" w:type="dxa"/>
            <w:shd w:val="clear" w:color="auto" w:fill="BFBFBF" w:themeFill="background1" w:themeFillShade="BF"/>
            <w:vAlign w:val="center"/>
          </w:tcPr>
          <w:p w:rsidR="00076527" w:rsidRPr="007D5D94" w:rsidRDefault="00076527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52" w:type="dxa"/>
            <w:shd w:val="clear" w:color="auto" w:fill="BFBFBF" w:themeFill="background1" w:themeFillShade="BF"/>
            <w:vAlign w:val="center"/>
          </w:tcPr>
          <w:p w:rsidR="00076527" w:rsidRPr="007D5D94" w:rsidRDefault="00076527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Consultant Name: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Project Manager: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Telephone No.: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Email Address: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Mailing Address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54D2" w:rsidRPr="007D5D94" w:rsidTr="00076527">
        <w:trPr>
          <w:trHeight w:val="432"/>
        </w:trPr>
        <w:tc>
          <w:tcPr>
            <w:tcW w:w="2898" w:type="dxa"/>
            <w:vAlign w:val="center"/>
          </w:tcPr>
          <w:p w:rsidR="005F54D2" w:rsidRPr="007D5D94" w:rsidRDefault="005F54D2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MSA#</w:t>
            </w:r>
            <w:r w:rsidR="00D9530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95305" w:rsidRPr="00D95305">
              <w:rPr>
                <w:rFonts w:ascii="Times New Roman" w:hAnsi="Times New Roman"/>
                <w:b/>
                <w:sz w:val="16"/>
                <w:szCs w:val="16"/>
              </w:rPr>
              <w:t>(Master Service Agreement )</w:t>
            </w:r>
          </w:p>
        </w:tc>
        <w:tc>
          <w:tcPr>
            <w:tcW w:w="6452" w:type="dxa"/>
            <w:vAlign w:val="center"/>
          </w:tcPr>
          <w:p w:rsidR="005F54D2" w:rsidRPr="007D5D94" w:rsidRDefault="005F54D2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B15C7" w:rsidRPr="007D5D94" w:rsidRDefault="008B15C7" w:rsidP="002B7BD2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339E8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A339E8" w:rsidRPr="007D5D94" w:rsidRDefault="00A339E8" w:rsidP="002B7BD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Introduction</w:t>
            </w:r>
          </w:p>
        </w:tc>
      </w:tr>
      <w:tr w:rsidR="00A339E8" w:rsidRPr="007D5D94" w:rsidTr="00076527">
        <w:tc>
          <w:tcPr>
            <w:tcW w:w="9350" w:type="dxa"/>
            <w:vAlign w:val="center"/>
          </w:tcPr>
          <w:p w:rsidR="00A339E8" w:rsidRPr="007D5D94" w:rsidRDefault="00FF3948" w:rsidP="00C06E81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</w:rPr>
              <w:t xml:space="preserve">This Statement of Work has been prepared for the </w:t>
            </w:r>
            <w:r w:rsidR="00C06E81" w:rsidRPr="00C06E81">
              <w:rPr>
                <w:rFonts w:ascii="Times New Roman" w:hAnsi="Times New Roman"/>
                <w:sz w:val="24"/>
                <w:szCs w:val="24"/>
                <w:highlight w:val="yellow"/>
              </w:rPr>
              <w:t>Enter Name of Project</w:t>
            </w:r>
            <w:r w:rsidRPr="007D5D94">
              <w:rPr>
                <w:rFonts w:ascii="Times New Roman" w:hAnsi="Times New Roman"/>
                <w:sz w:val="24"/>
                <w:szCs w:val="24"/>
              </w:rPr>
              <w:t xml:space="preserve">. This </w:t>
            </w:r>
            <w:r w:rsidR="00C06E81">
              <w:rPr>
                <w:rFonts w:ascii="Times New Roman" w:hAnsi="Times New Roman"/>
                <w:sz w:val="24"/>
                <w:szCs w:val="24"/>
              </w:rPr>
              <w:t>Statement of Work doc</w:t>
            </w:r>
            <w:r w:rsidRPr="007D5D94">
              <w:rPr>
                <w:rFonts w:ascii="Times New Roman" w:hAnsi="Times New Roman"/>
                <w:sz w:val="24"/>
                <w:szCs w:val="24"/>
              </w:rPr>
              <w:t xml:space="preserve">ument outlines key project information, including objectives, scope of work, tasks, milestones/schedule, </w:t>
            </w:r>
            <w:r w:rsidR="009533D1" w:rsidRPr="007D5D94">
              <w:rPr>
                <w:rFonts w:ascii="Times New Roman" w:hAnsi="Times New Roman"/>
                <w:sz w:val="24"/>
                <w:szCs w:val="24"/>
              </w:rPr>
              <w:t>deliverables</w:t>
            </w:r>
            <w:r w:rsidRPr="007D5D94">
              <w:rPr>
                <w:rFonts w:ascii="Times New Roman" w:hAnsi="Times New Roman"/>
                <w:sz w:val="24"/>
                <w:szCs w:val="24"/>
              </w:rPr>
              <w:t>, and standards and testing specification documents that will be used. It also outlines how project success will be defined, and how the project will be budgeted and invoiced.</w:t>
            </w:r>
          </w:p>
        </w:tc>
      </w:tr>
    </w:tbl>
    <w:p w:rsidR="00A339E8" w:rsidRPr="007D5D94" w:rsidRDefault="00A339E8" w:rsidP="002B7BD2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339E8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A339E8" w:rsidRPr="007D5D94" w:rsidRDefault="00A339E8" w:rsidP="00252EE0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Project Objective</w:t>
            </w:r>
          </w:p>
        </w:tc>
      </w:tr>
      <w:tr w:rsidR="00A339E8" w:rsidRPr="007D5D94" w:rsidTr="00A339E8">
        <w:tc>
          <w:tcPr>
            <w:tcW w:w="9350" w:type="dxa"/>
          </w:tcPr>
          <w:p w:rsidR="00A339E8" w:rsidRPr="007D5D94" w:rsidRDefault="00C06E81" w:rsidP="00A339E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Enter the Project Objective(s)</w:t>
            </w:r>
          </w:p>
          <w:p w:rsidR="00A339E8" w:rsidRPr="007D5D94" w:rsidRDefault="00A339E8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6527" w:rsidRDefault="00076527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339E8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A339E8" w:rsidRPr="007D5D94" w:rsidRDefault="00A339E8" w:rsidP="007368A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Scope of Work</w:t>
            </w:r>
          </w:p>
        </w:tc>
      </w:tr>
      <w:tr w:rsidR="00A339E8" w:rsidRPr="007D5D94" w:rsidTr="00A339E8">
        <w:tc>
          <w:tcPr>
            <w:tcW w:w="9350" w:type="dxa"/>
          </w:tcPr>
          <w:p w:rsidR="00C06E81" w:rsidRDefault="00C06E81" w:rsidP="00746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 (in point form) the scope of work:</w:t>
            </w:r>
          </w:p>
          <w:p w:rsidR="00C06E81" w:rsidRPr="00C06E81" w:rsidRDefault="00C06E81" w:rsidP="00C06E8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1</w:t>
            </w:r>
          </w:p>
          <w:p w:rsidR="00C06E81" w:rsidRPr="00C06E81" w:rsidRDefault="00C06E81" w:rsidP="00C06E8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2</w:t>
            </w:r>
          </w:p>
          <w:p w:rsidR="00C06E81" w:rsidRPr="00C06E81" w:rsidRDefault="00C06E81" w:rsidP="00C06E8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3</w:t>
            </w:r>
          </w:p>
          <w:p w:rsidR="007368A9" w:rsidRPr="00C06E81" w:rsidRDefault="00C06E81" w:rsidP="00C06E8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etc</w:t>
            </w:r>
          </w:p>
        </w:tc>
      </w:tr>
    </w:tbl>
    <w:p w:rsidR="00FF3948" w:rsidRDefault="00FF3948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76527" w:rsidRPr="007D5D94" w:rsidTr="004B2FB3">
        <w:tc>
          <w:tcPr>
            <w:tcW w:w="9350" w:type="dxa"/>
            <w:shd w:val="clear" w:color="auto" w:fill="D9D9D9" w:themeFill="background1" w:themeFillShade="D9"/>
          </w:tcPr>
          <w:p w:rsidR="00076527" w:rsidRPr="007D5D94" w:rsidRDefault="00076527" w:rsidP="004B2F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City’s Responsibilities</w:t>
            </w:r>
          </w:p>
        </w:tc>
      </w:tr>
      <w:tr w:rsidR="00076527" w:rsidRPr="007D5D94" w:rsidTr="004B2FB3">
        <w:tc>
          <w:tcPr>
            <w:tcW w:w="9350" w:type="dxa"/>
          </w:tcPr>
          <w:p w:rsidR="00E8368D" w:rsidRDefault="00E8368D" w:rsidP="00E836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 what the City will do / provide</w:t>
            </w:r>
          </w:p>
          <w:p w:rsidR="00076527" w:rsidRPr="00E8368D" w:rsidRDefault="00076527" w:rsidP="00E83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8368D" w:rsidRDefault="00E8368D" w:rsidP="004B2FB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 1</w:t>
            </w:r>
          </w:p>
          <w:p w:rsidR="00E8368D" w:rsidRDefault="00E8368D" w:rsidP="004B2FB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 2</w:t>
            </w:r>
          </w:p>
          <w:p w:rsidR="00E8368D" w:rsidRDefault="00E8368D" w:rsidP="004B2FB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 3</w:t>
            </w:r>
          </w:p>
          <w:p w:rsidR="00E8368D" w:rsidRDefault="00E8368D" w:rsidP="004B2FB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etc</w:t>
            </w:r>
          </w:p>
          <w:p w:rsidR="00076527" w:rsidRPr="007D5D94" w:rsidRDefault="00076527" w:rsidP="00E8368D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6527" w:rsidRDefault="00076527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368A9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7368A9" w:rsidRPr="007D5D94" w:rsidRDefault="007368A9" w:rsidP="007368A9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Tasks</w:t>
            </w:r>
          </w:p>
        </w:tc>
      </w:tr>
      <w:tr w:rsidR="007368A9" w:rsidRPr="007D5D94" w:rsidTr="007368A9">
        <w:tc>
          <w:tcPr>
            <w:tcW w:w="9350" w:type="dxa"/>
          </w:tcPr>
          <w:p w:rsidR="007368A9" w:rsidRPr="007D5D94" w:rsidRDefault="007368A9" w:rsidP="0074692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</w:rPr>
              <w:t>-</w:t>
            </w:r>
            <w:r w:rsidRPr="00F55636"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  <w:t>Detailed tasks as outlined in proposal</w:t>
            </w:r>
            <w:r w:rsidR="00E64C76" w:rsidRPr="00F55636"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  <w:t xml:space="preserve"> document</w:t>
            </w:r>
            <w:r w:rsidRPr="007D5D94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  <w:p w:rsidR="00F55636" w:rsidRPr="00C06E81" w:rsidRDefault="00F55636" w:rsidP="00F5563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1</w:t>
            </w:r>
          </w:p>
          <w:p w:rsidR="00F55636" w:rsidRPr="00C06E81" w:rsidRDefault="00F55636" w:rsidP="00F5563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2</w:t>
            </w:r>
          </w:p>
          <w:p w:rsidR="00F55636" w:rsidRPr="00C06E81" w:rsidRDefault="00F55636" w:rsidP="00F5563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3</w:t>
            </w:r>
          </w:p>
          <w:p w:rsidR="00F55636" w:rsidRDefault="00F55636" w:rsidP="00F5563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Etc</w:t>
            </w:r>
          </w:p>
          <w:p w:rsidR="00045DB0" w:rsidRPr="007D5D94" w:rsidRDefault="00045DB0" w:rsidP="00F5563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68A9" w:rsidRPr="007D5D94" w:rsidRDefault="007368A9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6565"/>
      </w:tblGrid>
      <w:tr w:rsidR="007368A9" w:rsidRPr="007D5D94" w:rsidTr="009772CD">
        <w:tc>
          <w:tcPr>
            <w:tcW w:w="9350" w:type="dxa"/>
            <w:gridSpan w:val="2"/>
            <w:shd w:val="clear" w:color="auto" w:fill="D9D9D9" w:themeFill="background1" w:themeFillShade="D9"/>
          </w:tcPr>
          <w:p w:rsidR="007368A9" w:rsidRPr="007D5D94" w:rsidRDefault="007368A9" w:rsidP="00746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Milestone</w:t>
            </w:r>
            <w:r w:rsidR="00FF3948" w:rsidRPr="007D5D94">
              <w:rPr>
                <w:rFonts w:ascii="Times New Roman" w:hAnsi="Times New Roman"/>
                <w:b/>
                <w:sz w:val="24"/>
                <w:szCs w:val="24"/>
              </w:rPr>
              <w:t>/Schedule</w:t>
            </w:r>
          </w:p>
        </w:tc>
      </w:tr>
      <w:tr w:rsidR="007368A9" w:rsidRPr="007D5D94" w:rsidTr="0084059B">
        <w:tc>
          <w:tcPr>
            <w:tcW w:w="2785" w:type="dxa"/>
          </w:tcPr>
          <w:p w:rsidR="007368A9" w:rsidRPr="007D5D94" w:rsidRDefault="007368A9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7368A9" w:rsidRPr="007D5D94" w:rsidRDefault="007368A9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8405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8405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8405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8405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68A9" w:rsidRPr="007D5D94" w:rsidRDefault="007368A9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F3D95" w:rsidRPr="007D5D94" w:rsidTr="009772CD">
        <w:tc>
          <w:tcPr>
            <w:tcW w:w="9350" w:type="dxa"/>
            <w:gridSpan w:val="2"/>
            <w:shd w:val="clear" w:color="auto" w:fill="D9D9D9" w:themeFill="background1" w:themeFillShade="D9"/>
          </w:tcPr>
          <w:p w:rsidR="00BF3D95" w:rsidRPr="007D5D94" w:rsidRDefault="00BF3D95" w:rsidP="00746924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Deliverables</w:t>
            </w:r>
          </w:p>
        </w:tc>
      </w:tr>
      <w:tr w:rsidR="0084059B" w:rsidRPr="007D5D94" w:rsidTr="0084059B">
        <w:tc>
          <w:tcPr>
            <w:tcW w:w="4675" w:type="dxa"/>
          </w:tcPr>
          <w:p w:rsidR="00F55636" w:rsidRDefault="00F55636" w:rsidP="00BF3D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 1</w:t>
            </w:r>
          </w:p>
          <w:p w:rsidR="00F55636" w:rsidRDefault="00F55636" w:rsidP="00BF3D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 2</w:t>
            </w:r>
          </w:p>
          <w:p w:rsidR="00F55636" w:rsidRDefault="00F55636" w:rsidP="00BF3D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Etc</w:t>
            </w:r>
          </w:p>
          <w:p w:rsidR="0084059B" w:rsidRPr="007D5D94" w:rsidRDefault="0084059B" w:rsidP="00BF3D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  <w:p w:rsidR="00BF3D95" w:rsidRPr="007D5D94" w:rsidRDefault="00BF3D95" w:rsidP="00BF3D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84059B" w:rsidRPr="007D5D94" w:rsidRDefault="0084059B" w:rsidP="00BF3D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901E8" w:rsidRPr="007D5D94" w:rsidRDefault="008901E8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F3D95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BF3D95" w:rsidRPr="007D5D94" w:rsidRDefault="00BF3D95" w:rsidP="00BF3D95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Standards &amp; Testing</w:t>
            </w:r>
          </w:p>
        </w:tc>
      </w:tr>
      <w:tr w:rsidR="00BF3D95" w:rsidRPr="007D5D94" w:rsidTr="00BF3D95">
        <w:tc>
          <w:tcPr>
            <w:tcW w:w="9350" w:type="dxa"/>
          </w:tcPr>
          <w:p w:rsidR="00BF3D95" w:rsidRPr="007D5D94" w:rsidRDefault="00BF3D95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F3D95" w:rsidRDefault="00BF3D95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930ED" w:rsidRPr="007D5D94" w:rsidTr="00020548">
        <w:tc>
          <w:tcPr>
            <w:tcW w:w="9350" w:type="dxa"/>
            <w:shd w:val="clear" w:color="auto" w:fill="D9D9D9" w:themeFill="background1" w:themeFillShade="D9"/>
          </w:tcPr>
          <w:p w:rsidR="000930ED" w:rsidRPr="007D5D94" w:rsidRDefault="000930ED" w:rsidP="000205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Project Personnel</w:t>
            </w:r>
          </w:p>
        </w:tc>
      </w:tr>
      <w:tr w:rsidR="000930ED" w:rsidRPr="007D5D94" w:rsidTr="00020548">
        <w:tc>
          <w:tcPr>
            <w:tcW w:w="9350" w:type="dxa"/>
          </w:tcPr>
          <w:p w:rsidR="000930ED" w:rsidRPr="007D5D94" w:rsidRDefault="000930ED" w:rsidP="000205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30ED" w:rsidRPr="007D5D94" w:rsidTr="00020548">
        <w:tc>
          <w:tcPr>
            <w:tcW w:w="9350" w:type="dxa"/>
          </w:tcPr>
          <w:p w:rsidR="000930ED" w:rsidRPr="007D5D94" w:rsidRDefault="000930ED" w:rsidP="000205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30ED" w:rsidRPr="007D5D94" w:rsidTr="00020548">
        <w:tc>
          <w:tcPr>
            <w:tcW w:w="9350" w:type="dxa"/>
          </w:tcPr>
          <w:p w:rsidR="000930ED" w:rsidRPr="007D5D94" w:rsidRDefault="000930ED" w:rsidP="000205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930ED" w:rsidRPr="007D5D94" w:rsidRDefault="000930ED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61A75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461A75" w:rsidRPr="007D5D94" w:rsidRDefault="00461A75" w:rsidP="00461A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Define Success</w:t>
            </w:r>
          </w:p>
        </w:tc>
      </w:tr>
      <w:tr w:rsidR="00461A75" w:rsidRPr="007D5D94" w:rsidTr="00461A75">
        <w:tc>
          <w:tcPr>
            <w:tcW w:w="9350" w:type="dxa"/>
          </w:tcPr>
          <w:p w:rsidR="00461A75" w:rsidRPr="007D5D94" w:rsidRDefault="00E64C76" w:rsidP="00746924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  <w:highlight w:val="yellow"/>
              </w:rPr>
              <w:t>Project success will be defined by clear project goals being accomplished on time and on budget.</w:t>
            </w:r>
            <w:r w:rsidR="00C27625" w:rsidRPr="007D5D94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This section will be fully detailed in consultation with the client to ensure their success targets</w:t>
            </w:r>
          </w:p>
        </w:tc>
      </w:tr>
    </w:tbl>
    <w:p w:rsidR="00F55636" w:rsidRDefault="00F55636" w:rsidP="00746924">
      <w:pPr>
        <w:rPr>
          <w:rFonts w:ascii="Times New Roman" w:hAnsi="Times New Roman"/>
          <w:sz w:val="24"/>
          <w:szCs w:val="24"/>
        </w:rPr>
      </w:pPr>
    </w:p>
    <w:p w:rsidR="00F55636" w:rsidRDefault="00F5563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9533D1" w:rsidRPr="007D5D94" w:rsidRDefault="009533D1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E64C76" w:rsidRPr="007D5D94" w:rsidTr="009772CD">
        <w:tc>
          <w:tcPr>
            <w:tcW w:w="9445" w:type="dxa"/>
            <w:shd w:val="clear" w:color="auto" w:fill="D9D9D9" w:themeFill="background1" w:themeFillShade="D9"/>
          </w:tcPr>
          <w:p w:rsidR="00E64C76" w:rsidRPr="007D5D94" w:rsidRDefault="00E64C76" w:rsidP="00746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Schedule of Fees</w:t>
            </w:r>
          </w:p>
        </w:tc>
      </w:tr>
      <w:tr w:rsidR="00E64C76" w:rsidRPr="007D5D94" w:rsidTr="008B15C7">
        <w:tc>
          <w:tcPr>
            <w:tcW w:w="9445" w:type="dxa"/>
          </w:tcPr>
          <w:p w:rsidR="00E64C76" w:rsidRPr="007D5D94" w:rsidRDefault="00E64C76" w:rsidP="0074692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D5D94">
              <w:rPr>
                <w:rFonts w:ascii="Times New Roman" w:hAnsi="Times New Roman"/>
                <w:i/>
                <w:sz w:val="24"/>
                <w:szCs w:val="24"/>
              </w:rPr>
              <w:t xml:space="preserve">-As outlined in the proposal document. </w:t>
            </w:r>
          </w:p>
        </w:tc>
      </w:tr>
    </w:tbl>
    <w:tbl>
      <w:tblPr>
        <w:tblW w:w="9450" w:type="dxa"/>
        <w:tblInd w:w="-10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6660"/>
        <w:gridCol w:w="450"/>
        <w:gridCol w:w="1800"/>
      </w:tblGrid>
      <w:tr w:rsidR="009533D1" w:rsidRPr="007D5D94" w:rsidTr="009772CD">
        <w:tc>
          <w:tcPr>
            <w:tcW w:w="7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33D1" w:rsidRPr="007D5D94" w:rsidRDefault="00F55636" w:rsidP="00DC4D1B">
            <w:pPr>
              <w:pStyle w:val="Level3Paragraph"/>
              <w:spacing w:line="276" w:lineRule="auto"/>
              <w:ind w:left="7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Project Name</w:t>
            </w:r>
            <w:r w:rsidR="00681F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 same as per 1</w:t>
            </w:r>
            <w:r w:rsidR="00681FC6" w:rsidRPr="00681FC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st</w:t>
            </w:r>
            <w:r w:rsidR="00681F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page)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33D1" w:rsidRPr="007D5D94" w:rsidRDefault="009533D1" w:rsidP="00DC4D1B">
            <w:pPr>
              <w:pStyle w:val="Level3Paragraph"/>
              <w:ind w:left="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B21F3F" w:rsidRDefault="009533D1" w:rsidP="00DC4D1B">
            <w:pPr>
              <w:pStyle w:val="Level3Paragraph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B21F3F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B21F3F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B21F3F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B21F3F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B21F3F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B21F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B21F3F">
            <w:pPr>
              <w:pStyle w:val="Level3Paragraph"/>
              <w:ind w:left="14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253129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29B" w:rsidRPr="007D5D94" w:rsidTr="00B21F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529B" w:rsidRPr="007D5D94" w:rsidRDefault="0037529B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529B" w:rsidRDefault="0037529B" w:rsidP="00B21F3F">
            <w:pPr>
              <w:pStyle w:val="Level3Paragraph"/>
              <w:ind w:left="14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37529B" w:rsidRDefault="0037529B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7529B" w:rsidRPr="007D5D94" w:rsidRDefault="0037529B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129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B21F3F" w:rsidRDefault="00253129" w:rsidP="00253129">
            <w:pPr>
              <w:pStyle w:val="Level3Paragraph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129" w:rsidRPr="007D5D94" w:rsidTr="00546D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253129" w:rsidRDefault="00253129" w:rsidP="00253129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3129" w:rsidRPr="00253129" w:rsidRDefault="00253129" w:rsidP="00253129">
            <w:pPr>
              <w:ind w:lef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3129">
              <w:rPr>
                <w:rFonts w:ascii="Times New Roman" w:hAnsi="Times New Roman"/>
                <w:sz w:val="24"/>
                <w:szCs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E667CB" w:rsidRDefault="00253129" w:rsidP="00253129">
            <w:pPr>
              <w:ind w:left="80"/>
              <w:jc w:val="right"/>
              <w:rPr>
                <w:sz w:val="24"/>
                <w:szCs w:val="24"/>
              </w:rPr>
            </w:pPr>
          </w:p>
        </w:tc>
      </w:tr>
      <w:tr w:rsidR="00253129" w:rsidRPr="007D5D94" w:rsidTr="00546D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253129" w:rsidRDefault="00253129" w:rsidP="00253129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3129" w:rsidRPr="00253129" w:rsidRDefault="00253129" w:rsidP="00253129">
            <w:pPr>
              <w:ind w:lef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3129">
              <w:rPr>
                <w:rFonts w:ascii="Times New Roman" w:hAnsi="Times New Roman"/>
                <w:sz w:val="24"/>
                <w:szCs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E667CB" w:rsidRDefault="00253129" w:rsidP="00253129">
            <w:pPr>
              <w:ind w:left="80"/>
              <w:jc w:val="right"/>
              <w:rPr>
                <w:sz w:val="24"/>
                <w:szCs w:val="24"/>
              </w:rPr>
            </w:pPr>
          </w:p>
        </w:tc>
      </w:tr>
      <w:tr w:rsidR="00253129" w:rsidRPr="007D5D94" w:rsidTr="00546D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253129" w:rsidRDefault="00253129" w:rsidP="00253129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3129" w:rsidRPr="00253129" w:rsidRDefault="00253129" w:rsidP="00253129">
            <w:pPr>
              <w:ind w:lef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3129">
              <w:rPr>
                <w:rFonts w:ascii="Times New Roman" w:hAnsi="Times New Roman"/>
                <w:sz w:val="24"/>
                <w:szCs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E667CB" w:rsidRDefault="00253129" w:rsidP="00253129">
            <w:pPr>
              <w:ind w:left="80"/>
              <w:jc w:val="right"/>
              <w:rPr>
                <w:sz w:val="24"/>
                <w:szCs w:val="24"/>
              </w:rPr>
            </w:pPr>
          </w:p>
        </w:tc>
      </w:tr>
      <w:tr w:rsidR="00253129" w:rsidRPr="007D5D94" w:rsidTr="00546D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253129" w:rsidRDefault="00253129" w:rsidP="00253129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3129" w:rsidRPr="00253129" w:rsidRDefault="00253129" w:rsidP="00253129">
            <w:pPr>
              <w:ind w:lef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3129">
              <w:rPr>
                <w:rFonts w:ascii="Times New Roman" w:hAnsi="Times New Roman"/>
                <w:sz w:val="24"/>
                <w:szCs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E667CB" w:rsidRDefault="00253129" w:rsidP="00253129">
            <w:pPr>
              <w:ind w:left="80"/>
              <w:jc w:val="right"/>
              <w:rPr>
                <w:sz w:val="24"/>
                <w:szCs w:val="24"/>
              </w:rPr>
            </w:pPr>
          </w:p>
        </w:tc>
      </w:tr>
      <w:tr w:rsidR="00253129" w:rsidRPr="007D5D94" w:rsidTr="00546D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253129" w:rsidRDefault="00253129" w:rsidP="00253129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3129" w:rsidRPr="00253129" w:rsidRDefault="00253129" w:rsidP="00253129">
            <w:pPr>
              <w:ind w:lef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3129">
              <w:rPr>
                <w:rFonts w:ascii="Times New Roman" w:hAnsi="Times New Roman"/>
                <w:sz w:val="24"/>
                <w:szCs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E667CB" w:rsidRDefault="00253129" w:rsidP="00253129">
            <w:pPr>
              <w:ind w:left="80"/>
              <w:jc w:val="right"/>
              <w:rPr>
                <w:sz w:val="24"/>
                <w:szCs w:val="24"/>
              </w:rPr>
            </w:pPr>
          </w:p>
        </w:tc>
      </w:tr>
      <w:tr w:rsidR="00253129" w:rsidRPr="007D5D94" w:rsidTr="00546D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253129" w:rsidRDefault="00253129" w:rsidP="00253129">
            <w:pPr>
              <w:ind w:left="72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3129" w:rsidRPr="00253129" w:rsidRDefault="00253129" w:rsidP="00253129">
            <w:pPr>
              <w:ind w:lef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3129">
              <w:rPr>
                <w:rFonts w:ascii="Times New Roman" w:hAnsi="Times New Roman"/>
                <w:sz w:val="24"/>
                <w:szCs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E667CB" w:rsidRDefault="00253129" w:rsidP="00253129">
            <w:pPr>
              <w:ind w:left="80"/>
              <w:jc w:val="right"/>
              <w:rPr>
                <w:sz w:val="24"/>
                <w:szCs w:val="24"/>
              </w:rPr>
            </w:pPr>
          </w:p>
        </w:tc>
      </w:tr>
      <w:tr w:rsidR="00253129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129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B21F3F" w:rsidRDefault="00253129" w:rsidP="0037529B">
            <w:pPr>
              <w:pStyle w:val="Level3Paragraph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129" w:rsidRPr="007D5D94" w:rsidTr="00BC7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253129" w:rsidRDefault="00253129" w:rsidP="0037529B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3129" w:rsidRPr="00253129" w:rsidRDefault="00253129" w:rsidP="00253129">
            <w:pPr>
              <w:ind w:lef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3129">
              <w:rPr>
                <w:rFonts w:ascii="Times New Roman" w:hAnsi="Times New Roman"/>
                <w:sz w:val="24"/>
                <w:szCs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E667CB" w:rsidRDefault="00253129" w:rsidP="00253129">
            <w:pPr>
              <w:ind w:left="80"/>
              <w:jc w:val="right"/>
              <w:rPr>
                <w:sz w:val="24"/>
                <w:szCs w:val="24"/>
              </w:rPr>
            </w:pPr>
          </w:p>
        </w:tc>
      </w:tr>
      <w:tr w:rsidR="00253129" w:rsidRPr="007D5D94" w:rsidTr="00BC7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37529B" w:rsidRDefault="00253129" w:rsidP="0037529B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3129" w:rsidRPr="0037529B" w:rsidRDefault="00253129" w:rsidP="00253129">
            <w:pPr>
              <w:ind w:lef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529B">
              <w:rPr>
                <w:rFonts w:ascii="Times New Roman" w:hAnsi="Times New Roman"/>
                <w:sz w:val="24"/>
                <w:szCs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37529B" w:rsidRDefault="00253129" w:rsidP="00253129">
            <w:pPr>
              <w:ind w:left="8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529B" w:rsidRPr="007D5D94" w:rsidTr="00BC7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529B" w:rsidRPr="007D5D94" w:rsidRDefault="0037529B" w:rsidP="0037529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529B" w:rsidRPr="0037529B" w:rsidRDefault="0037529B" w:rsidP="0037529B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37529B" w:rsidRPr="0037529B" w:rsidRDefault="0037529B" w:rsidP="0037529B">
            <w:pPr>
              <w:ind w:lef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529B">
              <w:rPr>
                <w:rFonts w:ascii="Times New Roman" w:hAnsi="Times New Roman"/>
                <w:sz w:val="24"/>
                <w:szCs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7529B" w:rsidRPr="0037529B" w:rsidRDefault="0037529B" w:rsidP="0037529B">
            <w:pPr>
              <w:ind w:left="8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529B" w:rsidRPr="007D5D94" w:rsidTr="00BC7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529B" w:rsidRPr="007D5D94" w:rsidRDefault="0037529B" w:rsidP="0037529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529B" w:rsidRPr="0037529B" w:rsidRDefault="0037529B" w:rsidP="0037529B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37529B" w:rsidRPr="0037529B" w:rsidRDefault="0037529B" w:rsidP="0037529B">
            <w:pPr>
              <w:ind w:left="8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7529B" w:rsidRPr="0037529B" w:rsidRDefault="0037529B" w:rsidP="0037529B">
            <w:pPr>
              <w:ind w:left="8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529B" w:rsidRPr="007D5D94" w:rsidTr="00BC7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529B" w:rsidRPr="007D5D94" w:rsidRDefault="0037529B" w:rsidP="0037529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529B" w:rsidRPr="0037529B" w:rsidRDefault="0037529B" w:rsidP="0037529B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37529B" w:rsidRPr="0037529B" w:rsidRDefault="0037529B" w:rsidP="0037529B">
            <w:pPr>
              <w:ind w:lef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529B">
              <w:rPr>
                <w:rFonts w:ascii="Times New Roman" w:hAnsi="Times New Roman"/>
                <w:sz w:val="24"/>
                <w:szCs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7529B" w:rsidRPr="0037529B" w:rsidRDefault="0037529B" w:rsidP="0037529B">
            <w:pPr>
              <w:ind w:left="8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3129" w:rsidRPr="007D5D94" w:rsidTr="00BC7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37529B" w:rsidRDefault="00253129" w:rsidP="00253129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3129" w:rsidRPr="0037529B" w:rsidRDefault="00253129" w:rsidP="00253129">
            <w:pPr>
              <w:ind w:lef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529B">
              <w:rPr>
                <w:rFonts w:ascii="Times New Roman" w:hAnsi="Times New Roman"/>
                <w:sz w:val="24"/>
                <w:szCs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37529B" w:rsidRDefault="00253129" w:rsidP="00253129">
            <w:pPr>
              <w:ind w:left="8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3129" w:rsidRPr="007D5D94" w:rsidTr="00BC7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253129" w:rsidRDefault="00253129" w:rsidP="00253129">
            <w:pPr>
              <w:ind w:left="72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3129" w:rsidRPr="00253129" w:rsidRDefault="00253129" w:rsidP="00253129">
            <w:pPr>
              <w:ind w:lef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3129">
              <w:rPr>
                <w:rFonts w:ascii="Times New Roman" w:hAnsi="Times New Roman"/>
                <w:sz w:val="24"/>
                <w:szCs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E667CB" w:rsidRDefault="00253129" w:rsidP="00253129">
            <w:pPr>
              <w:ind w:left="80"/>
              <w:jc w:val="right"/>
              <w:rPr>
                <w:sz w:val="24"/>
                <w:szCs w:val="24"/>
              </w:rPr>
            </w:pPr>
          </w:p>
        </w:tc>
      </w:tr>
      <w:tr w:rsidR="00253129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129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129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129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129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129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129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129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129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3129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53129" w:rsidRPr="007D5D94" w:rsidRDefault="00253129" w:rsidP="00253129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46924" w:rsidRPr="007D5D94" w:rsidRDefault="00746924" w:rsidP="00746924">
      <w:pPr>
        <w:rPr>
          <w:rFonts w:ascii="Times New Roman" w:hAnsi="Times New Roman"/>
          <w:sz w:val="24"/>
          <w:szCs w:val="24"/>
        </w:rPr>
      </w:pPr>
    </w:p>
    <w:p w:rsidR="00746924" w:rsidRPr="007D5D94" w:rsidRDefault="00746924" w:rsidP="002B7BD2">
      <w:pPr>
        <w:jc w:val="both"/>
        <w:rPr>
          <w:rFonts w:ascii="Times New Roman" w:hAnsi="Times New Roman"/>
          <w:sz w:val="24"/>
          <w:szCs w:val="24"/>
        </w:rPr>
      </w:pPr>
    </w:p>
    <w:sectPr w:rsidR="00746924" w:rsidRPr="007D5D94" w:rsidSect="007D5D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864" w:right="1440" w:bottom="864" w:left="1440" w:header="864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F3F" w:rsidRDefault="00B21F3F" w:rsidP="00850DC1">
      <w:r>
        <w:separator/>
      </w:r>
    </w:p>
  </w:endnote>
  <w:endnote w:type="continuationSeparator" w:id="0">
    <w:p w:rsidR="00B21F3F" w:rsidRDefault="00B21F3F" w:rsidP="00850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70D" w:rsidRDefault="002747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2A00" w:rsidRDefault="00F8376B" w:rsidP="00F62A00">
    <w:pPr>
      <w:jc w:val="right"/>
    </w:pPr>
    <w:sdt>
      <w:sdtPr>
        <w:id w:val="250395305"/>
        <w:docPartObj>
          <w:docPartGallery w:val="Page Numbers (Top of Page)"/>
          <w:docPartUnique/>
        </w:docPartObj>
      </w:sdtPr>
      <w:sdtEndPr/>
      <w:sdtContent>
        <w:r w:rsidR="00F62A00" w:rsidRPr="00E62321">
          <w:rPr>
            <w:sz w:val="20"/>
            <w:szCs w:val="20"/>
          </w:rPr>
          <w:t xml:space="preserve">Page </w:t>
        </w:r>
        <w:r w:rsidR="00E86E63" w:rsidRPr="00E62321">
          <w:rPr>
            <w:sz w:val="20"/>
            <w:szCs w:val="20"/>
          </w:rPr>
          <w:fldChar w:fldCharType="begin"/>
        </w:r>
        <w:r w:rsidR="00DC49BD" w:rsidRPr="00E62321">
          <w:rPr>
            <w:sz w:val="20"/>
            <w:szCs w:val="20"/>
          </w:rPr>
          <w:instrText xml:space="preserve"> PAGE </w:instrText>
        </w:r>
        <w:r w:rsidR="00E86E63" w:rsidRPr="00E62321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3</w:t>
        </w:r>
        <w:r w:rsidR="00E86E63" w:rsidRPr="00E62321">
          <w:rPr>
            <w:noProof/>
            <w:sz w:val="20"/>
            <w:szCs w:val="20"/>
          </w:rPr>
          <w:fldChar w:fldCharType="end"/>
        </w:r>
        <w:r w:rsidR="00F62A00" w:rsidRPr="00E62321">
          <w:rPr>
            <w:sz w:val="20"/>
            <w:szCs w:val="20"/>
          </w:rPr>
          <w:t xml:space="preserve"> of </w:t>
        </w:r>
        <w:r w:rsidR="005850B9" w:rsidRPr="00E62321">
          <w:rPr>
            <w:sz w:val="20"/>
            <w:szCs w:val="20"/>
          </w:rPr>
          <w:fldChar w:fldCharType="begin"/>
        </w:r>
        <w:r w:rsidR="005850B9" w:rsidRPr="00E62321">
          <w:rPr>
            <w:sz w:val="20"/>
            <w:szCs w:val="20"/>
          </w:rPr>
          <w:instrText xml:space="preserve"> NUMPAGES  </w:instrText>
        </w:r>
        <w:r w:rsidR="005850B9" w:rsidRPr="00E62321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3</w:t>
        </w:r>
        <w:r w:rsidR="005850B9" w:rsidRPr="00E62321">
          <w:rPr>
            <w:noProof/>
            <w:sz w:val="20"/>
            <w:szCs w:val="20"/>
          </w:rPr>
          <w:fldChar w:fldCharType="end"/>
        </w:r>
      </w:sdtContent>
    </w:sdt>
    <w:r w:rsidR="00F62A00" w:rsidRPr="00746FB5">
      <w:rPr>
        <w:noProof/>
        <w:sz w:val="20"/>
        <w:szCs w:val="20"/>
        <w:lang w:eastAsia="en-GB"/>
      </w:rPr>
      <w:drawing>
        <wp:anchor distT="0" distB="0" distL="114300" distR="114300" simplePos="0" relativeHeight="251655168" behindDoc="1" locked="0" layoutInCell="1" allowOverlap="1" wp14:anchorId="1F5BBF3D" wp14:editId="1DC4546A">
          <wp:simplePos x="0" y="0"/>
          <wp:positionH relativeFrom="column">
            <wp:posOffset>5798</wp:posOffset>
          </wp:positionH>
          <wp:positionV relativeFrom="paragraph">
            <wp:posOffset>9295738</wp:posOffset>
          </wp:positionV>
          <wp:extent cx="7932254" cy="689113"/>
          <wp:effectExtent l="19050" t="0" r="0" b="0"/>
          <wp:wrapNone/>
          <wp:docPr id="5" name="Picture 2" descr="Wedler Letterhead P2 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edler Letterhead P2 Foot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2254" cy="6891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D07" w:rsidRPr="00696785" w:rsidRDefault="00696785" w:rsidP="00696785">
    <w:pPr>
      <w:pStyle w:val="Footer"/>
    </w:pPr>
    <w:r>
      <w:t>Document #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F3F" w:rsidRDefault="00B21F3F" w:rsidP="00850DC1">
      <w:r>
        <w:separator/>
      </w:r>
    </w:p>
  </w:footnote>
  <w:footnote w:type="continuationSeparator" w:id="0">
    <w:p w:rsidR="00B21F3F" w:rsidRDefault="00B21F3F" w:rsidP="00850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70D" w:rsidRDefault="002747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70D" w:rsidRDefault="002747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DC1" w:rsidRPr="007D5D94" w:rsidRDefault="007D5D94" w:rsidP="007D5D94">
    <w:pPr>
      <w:pStyle w:val="Header"/>
      <w:jc w:val="center"/>
    </w:pPr>
    <w:r>
      <w:rPr>
        <w:noProof/>
        <w:lang w:eastAsia="en-GB"/>
      </w:rPr>
      <w:drawing>
        <wp:inline distT="0" distB="0" distL="0" distR="0" wp14:anchorId="0FE72467" wp14:editId="316C383E">
          <wp:extent cx="4770120" cy="838200"/>
          <wp:effectExtent l="0" t="0" r="0" b="0"/>
          <wp:docPr id="7" name="Picture 7" descr="G:\Templates\RFP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Templates\RFP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012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37060"/>
    <w:multiLevelType w:val="hybridMultilevel"/>
    <w:tmpl w:val="CC8A7A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8F568D6"/>
    <w:multiLevelType w:val="hybridMultilevel"/>
    <w:tmpl w:val="C452F794"/>
    <w:lvl w:ilvl="0" w:tplc="F866EA2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9665C1"/>
    <w:multiLevelType w:val="hybridMultilevel"/>
    <w:tmpl w:val="BE182AA8"/>
    <w:lvl w:ilvl="0" w:tplc="759E89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A44D5E"/>
    <w:multiLevelType w:val="hybridMultilevel"/>
    <w:tmpl w:val="CF00C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FD43B5"/>
    <w:multiLevelType w:val="hybridMultilevel"/>
    <w:tmpl w:val="8C60C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F3F"/>
    <w:rsid w:val="00007238"/>
    <w:rsid w:val="00045DB0"/>
    <w:rsid w:val="0007336F"/>
    <w:rsid w:val="00076527"/>
    <w:rsid w:val="000930ED"/>
    <w:rsid w:val="000C5D07"/>
    <w:rsid w:val="00150E84"/>
    <w:rsid w:val="00154A7D"/>
    <w:rsid w:val="00162373"/>
    <w:rsid w:val="00163FD7"/>
    <w:rsid w:val="0019246A"/>
    <w:rsid w:val="00235F89"/>
    <w:rsid w:val="00252EE0"/>
    <w:rsid w:val="00253129"/>
    <w:rsid w:val="00253A71"/>
    <w:rsid w:val="0027470D"/>
    <w:rsid w:val="00287FA6"/>
    <w:rsid w:val="0029015A"/>
    <w:rsid w:val="002A3A9F"/>
    <w:rsid w:val="002B7BD2"/>
    <w:rsid w:val="0031508B"/>
    <w:rsid w:val="0037529B"/>
    <w:rsid w:val="003D3543"/>
    <w:rsid w:val="003E3B1E"/>
    <w:rsid w:val="00420928"/>
    <w:rsid w:val="004211EB"/>
    <w:rsid w:val="00461A75"/>
    <w:rsid w:val="00476563"/>
    <w:rsid w:val="004A5C9D"/>
    <w:rsid w:val="004C71DB"/>
    <w:rsid w:val="004C7413"/>
    <w:rsid w:val="00571312"/>
    <w:rsid w:val="005850B9"/>
    <w:rsid w:val="005D44B8"/>
    <w:rsid w:val="005F54D2"/>
    <w:rsid w:val="00681FC6"/>
    <w:rsid w:val="00696785"/>
    <w:rsid w:val="006E3FDB"/>
    <w:rsid w:val="007368A9"/>
    <w:rsid w:val="00742325"/>
    <w:rsid w:val="00746924"/>
    <w:rsid w:val="00785E80"/>
    <w:rsid w:val="007D5D94"/>
    <w:rsid w:val="00832198"/>
    <w:rsid w:val="0084059B"/>
    <w:rsid w:val="00850DC1"/>
    <w:rsid w:val="008901E8"/>
    <w:rsid w:val="008B15C7"/>
    <w:rsid w:val="00932370"/>
    <w:rsid w:val="009533D1"/>
    <w:rsid w:val="00961464"/>
    <w:rsid w:val="009646A8"/>
    <w:rsid w:val="009772CD"/>
    <w:rsid w:val="009A4355"/>
    <w:rsid w:val="009D3652"/>
    <w:rsid w:val="00A060BD"/>
    <w:rsid w:val="00A16CB3"/>
    <w:rsid w:val="00A339E8"/>
    <w:rsid w:val="00A9481B"/>
    <w:rsid w:val="00A963F2"/>
    <w:rsid w:val="00A96932"/>
    <w:rsid w:val="00B07E88"/>
    <w:rsid w:val="00B139F0"/>
    <w:rsid w:val="00B21F3F"/>
    <w:rsid w:val="00B43112"/>
    <w:rsid w:val="00B50208"/>
    <w:rsid w:val="00BD0859"/>
    <w:rsid w:val="00BF3D95"/>
    <w:rsid w:val="00C06E81"/>
    <w:rsid w:val="00C27625"/>
    <w:rsid w:val="00CC4036"/>
    <w:rsid w:val="00D005CA"/>
    <w:rsid w:val="00D61C40"/>
    <w:rsid w:val="00D95305"/>
    <w:rsid w:val="00DB0B08"/>
    <w:rsid w:val="00DC49BD"/>
    <w:rsid w:val="00DD5C86"/>
    <w:rsid w:val="00E30148"/>
    <w:rsid w:val="00E62321"/>
    <w:rsid w:val="00E64C76"/>
    <w:rsid w:val="00E8368D"/>
    <w:rsid w:val="00E83934"/>
    <w:rsid w:val="00E86E63"/>
    <w:rsid w:val="00F55636"/>
    <w:rsid w:val="00F62A00"/>
    <w:rsid w:val="00F63F8C"/>
    <w:rsid w:val="00F73C53"/>
    <w:rsid w:val="00F778B0"/>
    <w:rsid w:val="00F8376B"/>
    <w:rsid w:val="00FF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7BD2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0D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DC1"/>
  </w:style>
  <w:style w:type="paragraph" w:styleId="Footer">
    <w:name w:val="footer"/>
    <w:basedOn w:val="Normal"/>
    <w:link w:val="FooterChar"/>
    <w:uiPriority w:val="99"/>
    <w:unhideWhenUsed/>
    <w:rsid w:val="00850D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DC1"/>
  </w:style>
  <w:style w:type="paragraph" w:styleId="BalloonText">
    <w:name w:val="Balloon Text"/>
    <w:basedOn w:val="Normal"/>
    <w:link w:val="BalloonTextChar"/>
    <w:uiPriority w:val="99"/>
    <w:semiHidden/>
    <w:unhideWhenUsed/>
    <w:rsid w:val="00850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DC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D44B8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092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420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3D95"/>
    <w:pPr>
      <w:ind w:left="720"/>
      <w:contextualSpacing/>
    </w:pPr>
  </w:style>
  <w:style w:type="paragraph" w:customStyle="1" w:styleId="Level3Paragraph">
    <w:name w:val="Level 3 Paragraph"/>
    <w:basedOn w:val="Normal"/>
    <w:link w:val="Level3ParagraphChar"/>
    <w:uiPriority w:val="99"/>
    <w:rsid w:val="009533D1"/>
    <w:pPr>
      <w:ind w:left="720"/>
      <w:jc w:val="both"/>
    </w:pPr>
    <w:rPr>
      <w:rFonts w:eastAsia="Times New Roman" w:cs="Calibri"/>
    </w:rPr>
  </w:style>
  <w:style w:type="character" w:customStyle="1" w:styleId="Level3ParagraphChar">
    <w:name w:val="Level 3 Paragraph Char"/>
    <w:basedOn w:val="DefaultParagraphFont"/>
    <w:link w:val="Level3Paragraph"/>
    <w:uiPriority w:val="99"/>
    <w:locked/>
    <w:rsid w:val="009533D1"/>
    <w:rPr>
      <w:rFonts w:ascii="Calibri" w:eastAsia="Times New Roman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2024%20Statement%20of%20Wor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2024 Statement of Work.dotx</Template>
  <TotalTime>0</TotalTime>
  <Pages>3</Pages>
  <Words>262</Words>
  <Characters>1467</Characters>
  <Application>Microsoft Office Word</Application>
  <DocSecurity>0</DocSecurity>
  <Lines>58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lastModifiedBy/>
  <cp:revision>1</cp:revision>
  <dcterms:created xsi:type="dcterms:W3CDTF">2024-06-28T00:32:00Z</dcterms:created>
  <dcterms:modified xsi:type="dcterms:W3CDTF">2024-06-28T00:32:00Z</dcterms:modified>
</cp:coreProperties>
</file>