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59625E" w:rsidP="002C5A5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NWRFP-24-1</w:t>
            </w:r>
            <w:r w:rsidR="009037C5">
              <w:rPr>
                <w:rFonts w:ascii="Times New Roman" w:hAnsi="Times New Roman"/>
                <w:b/>
              </w:rPr>
              <w:t>2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0252F" w:rsidRPr="00105412" w:rsidRDefault="009037C5" w:rsidP="0090252F">
            <w:pPr>
              <w:rPr>
                <w:rFonts w:ascii="Times New Roman" w:hAnsi="Times New Roman"/>
                <w:b/>
                <w:szCs w:val="22"/>
              </w:rPr>
            </w:pPr>
            <w:r w:rsidRPr="009037C5">
              <w:rPr>
                <w:rFonts w:ascii="Times New Roman" w:hAnsi="Times New Roman"/>
                <w:b/>
                <w:szCs w:val="22"/>
              </w:rPr>
              <w:t xml:space="preserve">Engineering Services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9037C5">
              <w:rPr>
                <w:rFonts w:ascii="Times New Roman" w:hAnsi="Times New Roman"/>
                <w:b/>
                <w:szCs w:val="22"/>
              </w:rPr>
              <w:t xml:space="preserve"> M</w:t>
            </w:r>
            <w:bookmarkStart w:id="1" w:name="_GoBack"/>
            <w:bookmarkEnd w:id="1"/>
            <w:r w:rsidRPr="009037C5">
              <w:rPr>
                <w:rFonts w:ascii="Times New Roman" w:hAnsi="Times New Roman"/>
                <w:b/>
                <w:szCs w:val="22"/>
              </w:rPr>
              <w:t>assey Heights Street Lighting Program</w:t>
            </w:r>
          </w:p>
        </w:tc>
      </w:tr>
      <w:tr w:rsidR="0090252F" w:rsidRPr="00105412" w:rsidTr="0090252F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0252F" w:rsidRPr="00105412" w:rsidRDefault="0090252F" w:rsidP="00436CF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90252F" w:rsidRPr="00105412" w:rsidRDefault="0090252F" w:rsidP="00073239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B80E71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B80E71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105412" w:rsidRDefault="008D6B40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B80E71">
              <w:rPr>
                <w:rFonts w:ascii="Times New Roman" w:hAnsi="Times New Roman"/>
                <w:szCs w:val="22"/>
              </w:rPr>
              <w:t>Procurement Specialist</w:t>
            </w:r>
          </w:p>
          <w:p w:rsidR="001A2DD2" w:rsidRPr="0010541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105412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10541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9037C5">
              <w:rPr>
                <w:rFonts w:ascii="Times New Roman" w:hAnsi="Times New Roman"/>
                <w:szCs w:val="22"/>
              </w:rPr>
            </w:r>
            <w:r w:rsidR="009037C5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9037C5">
              <w:rPr>
                <w:rFonts w:ascii="Times New Roman" w:hAnsi="Times New Roman"/>
                <w:szCs w:val="22"/>
              </w:rPr>
            </w:r>
            <w:r w:rsidR="009037C5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6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A50" w:rsidRDefault="00635A50">
      <w:r>
        <w:separator/>
      </w:r>
    </w:p>
  </w:endnote>
  <w:endnote w:type="continuationSeparator" w:id="0">
    <w:p w:rsidR="00635A50" w:rsidRDefault="00635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A50" w:rsidRDefault="00635A50">
      <w:r>
        <w:separator/>
      </w:r>
    </w:p>
  </w:footnote>
  <w:footnote w:type="continuationSeparator" w:id="0">
    <w:p w:rsidR="00635A50" w:rsidRDefault="00635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eastAsia="en-GB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A50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50120"/>
    <w:rsid w:val="00470EF5"/>
    <w:rsid w:val="004B64A5"/>
    <w:rsid w:val="0055514C"/>
    <w:rsid w:val="0059625E"/>
    <w:rsid w:val="005A2DD1"/>
    <w:rsid w:val="005B4DEB"/>
    <w:rsid w:val="005C22F9"/>
    <w:rsid w:val="005C7213"/>
    <w:rsid w:val="00617134"/>
    <w:rsid w:val="00635A50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526DA"/>
    <w:rsid w:val="007550AA"/>
    <w:rsid w:val="00772846"/>
    <w:rsid w:val="007C4538"/>
    <w:rsid w:val="007E60E7"/>
    <w:rsid w:val="00840A9C"/>
    <w:rsid w:val="00870233"/>
    <w:rsid w:val="008739DF"/>
    <w:rsid w:val="008A2775"/>
    <w:rsid w:val="008D6B40"/>
    <w:rsid w:val="0090252F"/>
    <w:rsid w:val="009037C5"/>
    <w:rsid w:val="009317EB"/>
    <w:rsid w:val="00970C66"/>
    <w:rsid w:val="009A7A8E"/>
    <w:rsid w:val="009F618F"/>
    <w:rsid w:val="00A77894"/>
    <w:rsid w:val="00A83F4B"/>
    <w:rsid w:val="00A8563B"/>
    <w:rsid w:val="00AE1E00"/>
    <w:rsid w:val="00B80E71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4E1B06AF"/>
  <w15:docId w15:val="{FEF6F01B-2C65-4D43-93EA-809FB60D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RFP.dotx</Template>
  <TotalTime>0</TotalTime>
  <Pages>1</Pages>
  <Words>143</Words>
  <Characters>800</Characters>
  <Application>Microsoft Office Word</Application>
  <DocSecurity>0</DocSecurity>
  <Lines>32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928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Monique Ferbey</dc:creator>
  <cp:lastModifiedBy>Heather Rossi</cp:lastModifiedBy>
  <cp:revision>2</cp:revision>
  <cp:lastPrinted>2009-01-05T18:48:00Z</cp:lastPrinted>
  <dcterms:created xsi:type="dcterms:W3CDTF">2024-06-28T00:13:00Z</dcterms:created>
  <dcterms:modified xsi:type="dcterms:W3CDTF">2024-06-28T00:13:00Z</dcterms:modified>
</cp:coreProperties>
</file>