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0A0265" w:rsidP="002C5A53">
            <w:pPr>
              <w:rPr>
                <w:rFonts w:ascii="Times New Roman" w:hAnsi="Times New Roman"/>
                <w:b/>
              </w:rPr>
            </w:pPr>
            <w:r w:rsidRPr="000A0265">
              <w:rPr>
                <w:rFonts w:ascii="Times New Roman" w:hAnsi="Times New Roman"/>
                <w:b/>
              </w:rPr>
              <w:t>NWRFQU-21-01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0252F" w:rsidRPr="00105412" w:rsidRDefault="000A0265" w:rsidP="000A0265">
            <w:pPr>
              <w:rPr>
                <w:rFonts w:ascii="Times New Roman" w:hAnsi="Times New Roman"/>
                <w:b/>
                <w:szCs w:val="22"/>
              </w:rPr>
            </w:pPr>
            <w:r w:rsidRPr="000A0265">
              <w:rPr>
                <w:rFonts w:ascii="Times New Roman" w:hAnsi="Times New Roman"/>
                <w:b/>
                <w:szCs w:val="22"/>
              </w:rPr>
              <w:t>General Contractors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0A0265">
              <w:rPr>
                <w:rFonts w:ascii="Times New Roman" w:hAnsi="Times New Roman"/>
                <w:b/>
                <w:szCs w:val="22"/>
              </w:rPr>
              <w:t>for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0A0265">
              <w:rPr>
                <w:rFonts w:ascii="Times New Roman" w:hAnsi="Times New Roman"/>
                <w:b/>
                <w:szCs w:val="22"/>
              </w:rPr>
              <w:t>Dr</w:t>
            </w:r>
            <w:r>
              <w:rPr>
                <w:rFonts w:ascii="Times New Roman" w:hAnsi="Times New Roman"/>
                <w:b/>
                <w:szCs w:val="22"/>
              </w:rPr>
              <w:t xml:space="preserve">ainage Pump Station Replacement </w:t>
            </w:r>
            <w:r w:rsidRPr="000A0265">
              <w:rPr>
                <w:rFonts w:ascii="Times New Roman" w:hAnsi="Times New Roman"/>
                <w:b/>
                <w:szCs w:val="22"/>
              </w:rPr>
              <w:t>Boundary Road Pump Station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90252F" w:rsidRPr="00105412" w:rsidRDefault="0090252F" w:rsidP="00073239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CF4352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Pr="00105412">
              <w:rPr>
                <w:rFonts w:ascii="Times New Roman" w:hAnsi="Times New Roman"/>
                <w:szCs w:val="22"/>
              </w:rPr>
              <w:t>via fa</w:t>
            </w:r>
            <w:r w:rsidR="00671A0D" w:rsidRPr="00105412">
              <w:rPr>
                <w:rFonts w:ascii="Times New Roman" w:hAnsi="Times New Roman"/>
                <w:szCs w:val="22"/>
              </w:rPr>
              <w:t xml:space="preserve">csimile </w:t>
            </w:r>
            <w:r w:rsidRPr="00105412">
              <w:rPr>
                <w:rFonts w:ascii="Times New Roman" w:hAnsi="Times New Roman"/>
                <w:szCs w:val="22"/>
              </w:rPr>
              <w:t>or e-mail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0A0265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Pr="000A0265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0A0265">
              <w:rPr>
                <w:rFonts w:ascii="Times New Roman" w:hAnsi="Times New Roman"/>
                <w:szCs w:val="22"/>
              </w:rPr>
              <w:t>Heather Rossi</w:t>
            </w:r>
          </w:p>
          <w:p w:rsidR="001A2DD2" w:rsidRPr="000A0265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0A0265">
              <w:rPr>
                <w:rFonts w:ascii="Times New Roman" w:hAnsi="Times New Roman"/>
                <w:szCs w:val="22"/>
              </w:rPr>
              <w:t xml:space="preserve">Intermediate </w:t>
            </w:r>
            <w:r w:rsidR="00EA5818" w:rsidRPr="000A0265">
              <w:rPr>
                <w:rFonts w:ascii="Times New Roman" w:hAnsi="Times New Roman"/>
                <w:szCs w:val="22"/>
              </w:rPr>
              <w:t>Buyer</w:t>
            </w:r>
          </w:p>
          <w:p w:rsidR="001A2DD2" w:rsidRPr="000A0265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0A0265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0A0265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0A0265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05412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105412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105412" w:rsidRDefault="00436CF8" w:rsidP="009A7A8E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0A0265">
              <w:rPr>
                <w:rFonts w:ascii="Times New Roman" w:hAnsi="Times New Roman"/>
                <w:szCs w:val="22"/>
              </w:rPr>
              <w:t xml:space="preserve"> submitting </w:t>
            </w:r>
            <w:bookmarkStart w:id="1" w:name="_GoBack"/>
            <w:bookmarkEnd w:id="1"/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0A0265">
              <w:rPr>
                <w:rFonts w:ascii="Times New Roman" w:hAnsi="Times New Roman"/>
                <w:szCs w:val="22"/>
              </w:rPr>
            </w:r>
            <w:r w:rsidR="000A0265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0A0265">
              <w:rPr>
                <w:rFonts w:ascii="Times New Roman" w:hAnsi="Times New Roman"/>
                <w:szCs w:val="22"/>
              </w:rPr>
            </w:r>
            <w:r w:rsidR="000A0265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6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0265" w:rsidRDefault="000A0265">
      <w:r>
        <w:separator/>
      </w:r>
    </w:p>
  </w:endnote>
  <w:endnote w:type="continuationSeparator" w:id="0">
    <w:p w:rsidR="000A0265" w:rsidRDefault="000A0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0265" w:rsidRDefault="000A0265">
      <w:r>
        <w:separator/>
      </w:r>
    </w:p>
  </w:footnote>
  <w:footnote w:type="continuationSeparator" w:id="0">
    <w:p w:rsidR="000A0265" w:rsidRDefault="000A0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265"/>
    <w:rsid w:val="0000223A"/>
    <w:rsid w:val="00073239"/>
    <w:rsid w:val="000A0265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688D"/>
    <w:rsid w:val="00346CB7"/>
    <w:rsid w:val="00361A0E"/>
    <w:rsid w:val="003C0B55"/>
    <w:rsid w:val="003C60B9"/>
    <w:rsid w:val="003D7804"/>
    <w:rsid w:val="003E2EFC"/>
    <w:rsid w:val="004108EE"/>
    <w:rsid w:val="0041786B"/>
    <w:rsid w:val="00436CF8"/>
    <w:rsid w:val="00470EF5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526DA"/>
    <w:rsid w:val="007550AA"/>
    <w:rsid w:val="00772846"/>
    <w:rsid w:val="007C4538"/>
    <w:rsid w:val="007E60E7"/>
    <w:rsid w:val="00840A9C"/>
    <w:rsid w:val="00870233"/>
    <w:rsid w:val="008739DF"/>
    <w:rsid w:val="008A2775"/>
    <w:rsid w:val="0090252F"/>
    <w:rsid w:val="009317EB"/>
    <w:rsid w:val="00970C66"/>
    <w:rsid w:val="009A7A8E"/>
    <w:rsid w:val="009F618F"/>
    <w:rsid w:val="00A77894"/>
    <w:rsid w:val="00A83F4B"/>
    <w:rsid w:val="00A8563B"/>
    <w:rsid w:val="00AE1E00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F4352"/>
    <w:rsid w:val="00D2441F"/>
    <w:rsid w:val="00D6299C"/>
    <w:rsid w:val="00D82571"/>
    <w:rsid w:val="00D83E15"/>
    <w:rsid w:val="00DB2271"/>
    <w:rsid w:val="00DF7EBA"/>
    <w:rsid w:val="00E35AFB"/>
    <w:rsid w:val="00E469D3"/>
    <w:rsid w:val="00E9154A"/>
    <w:rsid w:val="00EA5818"/>
    <w:rsid w:val="00EE6866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AC243D2"/>
  <w15:docId w15:val="{4096E540-D4A4-4934-9596-9F6A06110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2</TotalTime>
  <Pages>1</Pages>
  <Words>112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952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Michelle Bischof</cp:lastModifiedBy>
  <cp:revision>1</cp:revision>
  <cp:lastPrinted>2009-01-05T18:48:00Z</cp:lastPrinted>
  <dcterms:created xsi:type="dcterms:W3CDTF">2021-01-22T19:09:00Z</dcterms:created>
  <dcterms:modified xsi:type="dcterms:W3CDTF">2021-01-22T19:11:00Z</dcterms:modified>
</cp:coreProperties>
</file>