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DD2" w:rsidRPr="00105412" w:rsidRDefault="00436CF8" w:rsidP="00673D50">
      <w:pPr>
        <w:pStyle w:val="Heading6"/>
        <w:jc w:val="center"/>
        <w:rPr>
          <w:rFonts w:ascii="Times New Roman" w:hAnsi="Times New Roman"/>
          <w:color w:val="000000"/>
          <w:szCs w:val="40"/>
        </w:rPr>
      </w:pPr>
      <w:bookmarkStart w:id="0" w:name="_Toc200438565"/>
      <w:r w:rsidRPr="00105412">
        <w:rPr>
          <w:rFonts w:ascii="Times New Roman" w:hAnsi="Times New Roman"/>
          <w:color w:val="000000"/>
          <w:szCs w:val="40"/>
        </w:rPr>
        <w:t xml:space="preserve">Receipt Acknowledgement </w:t>
      </w:r>
      <w:r w:rsidR="00671A0D" w:rsidRPr="00105412">
        <w:rPr>
          <w:rFonts w:ascii="Times New Roman" w:hAnsi="Times New Roman"/>
          <w:color w:val="000000"/>
          <w:szCs w:val="40"/>
        </w:rPr>
        <w:t>F</w:t>
      </w:r>
      <w:r w:rsidR="001A2DD2" w:rsidRPr="00105412">
        <w:rPr>
          <w:rFonts w:ascii="Times New Roman" w:hAnsi="Times New Roman"/>
          <w:color w:val="000000"/>
          <w:szCs w:val="40"/>
        </w:rPr>
        <w:t>orm</w:t>
      </w:r>
      <w:bookmarkEnd w:id="0"/>
    </w:p>
    <w:tbl>
      <w:tblPr>
        <w:tblW w:w="990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864"/>
        <w:gridCol w:w="462"/>
        <w:gridCol w:w="2706"/>
        <w:gridCol w:w="1440"/>
        <w:gridCol w:w="3506"/>
      </w:tblGrid>
      <w:tr w:rsidR="00DF7EBA" w:rsidRPr="00105412" w:rsidTr="00CF4352">
        <w:trPr>
          <w:trHeight w:hRule="exact" w:val="576"/>
          <w:jc w:val="center"/>
        </w:trPr>
        <w:tc>
          <w:tcPr>
            <w:tcW w:w="2253" w:type="dxa"/>
            <w:gridSpan w:val="3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:rsidR="00DF7EBA" w:rsidRPr="00105412" w:rsidRDefault="00671A0D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Number</w:t>
            </w:r>
            <w:r w:rsidR="00DF7EBA" w:rsidRPr="00105412">
              <w:rPr>
                <w:rFonts w:ascii="Times New Roman" w:hAnsi="Times New Roman"/>
                <w:b/>
                <w:szCs w:val="22"/>
              </w:rPr>
              <w:t>:</w:t>
            </w:r>
          </w:p>
        </w:tc>
        <w:tc>
          <w:tcPr>
            <w:tcW w:w="7652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:rsidR="00DF7EBA" w:rsidRPr="00105412" w:rsidRDefault="00D671F7" w:rsidP="002C5A5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NWRFP-21-19</w:t>
            </w:r>
          </w:p>
        </w:tc>
      </w:tr>
      <w:tr w:rsidR="0090252F" w:rsidRPr="00105412" w:rsidTr="0090252F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90252F" w:rsidRPr="00105412" w:rsidRDefault="0090252F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Title: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90252F" w:rsidRPr="00105412" w:rsidRDefault="00D671F7" w:rsidP="0090252F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Affordable Housing Consultant</w:t>
            </w:r>
          </w:p>
        </w:tc>
      </w:tr>
      <w:tr w:rsidR="0090252F" w:rsidRPr="00105412" w:rsidTr="0090252F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90252F" w:rsidRPr="00105412" w:rsidRDefault="0090252F" w:rsidP="00436CF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90252F" w:rsidRPr="00105412" w:rsidRDefault="0090252F" w:rsidP="00073239">
            <w:pPr>
              <w:rPr>
                <w:rFonts w:ascii="Times New Roman" w:hAnsi="Times New Roman"/>
                <w:b/>
                <w:szCs w:val="22"/>
              </w:rPr>
            </w:pPr>
          </w:p>
        </w:tc>
      </w:tr>
      <w:tr w:rsidR="001A2DD2" w:rsidRPr="00105412" w:rsidTr="00CF4352">
        <w:trPr>
          <w:trHeight w:hRule="exact" w:val="57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</w:tcBorders>
            <w:vAlign w:val="center"/>
          </w:tcPr>
          <w:p w:rsidR="001A2DD2" w:rsidRPr="00105412" w:rsidRDefault="001A2DD2" w:rsidP="00CF4352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Please complete this form and return</w:t>
            </w:r>
            <w:r w:rsidR="006432C5" w:rsidRPr="00105412">
              <w:rPr>
                <w:rFonts w:ascii="Times New Roman" w:hAnsi="Times New Roman"/>
                <w:szCs w:val="22"/>
              </w:rPr>
              <w:t xml:space="preserve"> </w:t>
            </w:r>
            <w:r w:rsidRPr="00105412">
              <w:rPr>
                <w:rFonts w:ascii="Times New Roman" w:hAnsi="Times New Roman"/>
                <w:szCs w:val="22"/>
              </w:rPr>
              <w:t>via fa</w:t>
            </w:r>
            <w:r w:rsidR="00671A0D" w:rsidRPr="00105412">
              <w:rPr>
                <w:rFonts w:ascii="Times New Roman" w:hAnsi="Times New Roman"/>
                <w:szCs w:val="22"/>
              </w:rPr>
              <w:t xml:space="preserve">csimile </w:t>
            </w:r>
            <w:r w:rsidRPr="00105412">
              <w:rPr>
                <w:rFonts w:ascii="Times New Roman" w:hAnsi="Times New Roman"/>
                <w:szCs w:val="22"/>
              </w:rPr>
              <w:t>or e-mail to:</w:t>
            </w:r>
          </w:p>
        </w:tc>
      </w:tr>
      <w:tr w:rsidR="001A2DD2" w:rsidRPr="00105412">
        <w:trPr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4"/>
            <w:tcBorders>
              <w:left w:val="nil"/>
              <w:bottom w:val="single" w:sz="4" w:space="0" w:color="auto"/>
            </w:tcBorders>
          </w:tcPr>
          <w:p w:rsidR="001A2DD2" w:rsidRDefault="00D671F7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Patrick Shannon, SCMP</w:t>
            </w:r>
          </w:p>
          <w:p w:rsidR="00D671F7" w:rsidRPr="00105412" w:rsidRDefault="00D671F7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Purchasing Manager</w:t>
            </w:r>
          </w:p>
          <w:p w:rsidR="001A2DD2" w:rsidRPr="00105412" w:rsidRDefault="001A2DD2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 xml:space="preserve">Email: </w:t>
            </w:r>
            <w:hyperlink r:id="rId6" w:history="1">
              <w:r w:rsidR="00CF4352" w:rsidRPr="00105412">
                <w:rPr>
                  <w:rStyle w:val="Hyperlink"/>
                  <w:rFonts w:ascii="Times New Roman" w:hAnsi="Times New Roman"/>
                  <w:szCs w:val="22"/>
                </w:rPr>
                <w:t>nwpurchasing@newwestcity.ca</w:t>
              </w:r>
            </w:hyperlink>
            <w:r w:rsidR="00CF4352" w:rsidRPr="00105412">
              <w:rPr>
                <w:rFonts w:ascii="Times New Roman" w:hAnsi="Times New Roman"/>
                <w:szCs w:val="22"/>
              </w:rPr>
              <w:t xml:space="preserve"> </w:t>
            </w: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Company: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</w:tcBorders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Address:</w:t>
            </w:r>
          </w:p>
        </w:tc>
        <w:tc>
          <w:tcPr>
            <w:tcW w:w="8114" w:type="dxa"/>
            <w:gridSpan w:val="4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114" w:type="dxa"/>
            <w:gridSpan w:val="4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City: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105412">
              <w:rPr>
                <w:rFonts w:ascii="Times New Roman" w:hAnsi="Times New Roman"/>
                <w:b/>
                <w:szCs w:val="22"/>
              </w:rPr>
              <w:t>Prov</w:t>
            </w:r>
            <w:proofErr w:type="spellEnd"/>
            <w:r w:rsidRPr="00105412">
              <w:rPr>
                <w:rFonts w:ascii="Times New Roman" w:hAnsi="Times New Roman"/>
                <w:b/>
                <w:szCs w:val="22"/>
              </w:rPr>
              <w:t>/State: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Postal Code: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F11BCE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Country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Contact: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Phone:</w:t>
            </w:r>
          </w:p>
        </w:tc>
        <w:tc>
          <w:tcPr>
            <w:tcW w:w="316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Cell:</w:t>
            </w: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D4AF1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nil"/>
            </w:tcBorders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have received a copy of the above noted document.</w:t>
            </w:r>
          </w:p>
        </w:tc>
      </w:tr>
      <w:tr w:rsidR="00436CF8" w:rsidRPr="00105412">
        <w:trPr>
          <w:jc w:val="center"/>
        </w:trPr>
        <w:tc>
          <w:tcPr>
            <w:tcW w:w="927" w:type="dxa"/>
            <w:tcBorders>
              <w:top w:val="nil"/>
              <w:bottom w:val="nil"/>
              <w:right w:val="nil"/>
            </w:tcBorders>
          </w:tcPr>
          <w:p w:rsidR="00436CF8" w:rsidRPr="00105412" w:rsidRDefault="00436CF8" w:rsidP="00AE1E00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978" w:type="dxa"/>
            <w:gridSpan w:val="5"/>
            <w:tcBorders>
              <w:top w:val="nil"/>
              <w:left w:val="nil"/>
              <w:bottom w:val="nil"/>
            </w:tcBorders>
          </w:tcPr>
          <w:p w:rsidR="00436CF8" w:rsidRPr="00105412" w:rsidRDefault="00436CF8" w:rsidP="009A7A8E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will be</w:t>
            </w:r>
            <w:r w:rsidR="007263BA" w:rsidRPr="00105412">
              <w:rPr>
                <w:rFonts w:ascii="Times New Roman" w:hAnsi="Times New Roman"/>
                <w:szCs w:val="22"/>
              </w:rPr>
              <w:t xml:space="preserve"> submitting a </w:t>
            </w:r>
            <w:r w:rsidR="009A7A8E" w:rsidRPr="00105412">
              <w:rPr>
                <w:rFonts w:ascii="Times New Roman" w:hAnsi="Times New Roman"/>
                <w:szCs w:val="22"/>
              </w:rPr>
              <w:t>Proposal</w:t>
            </w:r>
            <w:r w:rsidRPr="00105412">
              <w:rPr>
                <w:rFonts w:ascii="Times New Roman" w:hAnsi="Times New Roman"/>
                <w:szCs w:val="22"/>
              </w:rPr>
              <w:t xml:space="preserve">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1" w:name="Check1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D671F7">
              <w:rPr>
                <w:rFonts w:ascii="Times New Roman" w:hAnsi="Times New Roman"/>
                <w:szCs w:val="22"/>
              </w:rPr>
            </w:r>
            <w:r w:rsidR="00D671F7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1"/>
            <w:r w:rsidRPr="00105412">
              <w:rPr>
                <w:rFonts w:ascii="Times New Roman" w:hAnsi="Times New Roman"/>
                <w:szCs w:val="22"/>
              </w:rPr>
              <w:t xml:space="preserve"> Yes        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D671F7">
              <w:rPr>
                <w:rFonts w:ascii="Times New Roman" w:hAnsi="Times New Roman"/>
                <w:szCs w:val="22"/>
              </w:rPr>
            </w:r>
            <w:r w:rsidR="00D671F7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2"/>
            <w:r w:rsidRPr="00105412">
              <w:rPr>
                <w:rFonts w:ascii="Times New Roman" w:hAnsi="Times New Roman"/>
                <w:szCs w:val="22"/>
              </w:rPr>
              <w:t xml:space="preserve"> No</w:t>
            </w:r>
          </w:p>
        </w:tc>
      </w:tr>
      <w:tr w:rsidR="00D6299C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6299C" w:rsidRPr="00105412" w:rsidRDefault="00D6299C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EE6866" w:rsidRPr="00105412" w:rsidRDefault="00EE6866" w:rsidP="00C95A8B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I authorize the City of New Westminster to send further correspondence concerning this Opportunity by the following method:</w:t>
            </w: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F11BCE" w:rsidRPr="00105412" w:rsidRDefault="00F11BCE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4"/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8A2775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8A2775" w:rsidRPr="00105412" w:rsidRDefault="008A2775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Signature: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2775" w:rsidRPr="00105412" w:rsidRDefault="008A2775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Print Name: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bottom"/>
          </w:tcPr>
          <w:p w:rsidR="00EE6866" w:rsidRPr="00105412" w:rsidRDefault="00EE6866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jc w:val="center"/>
        </w:trPr>
        <w:tc>
          <w:tcPr>
            <w:tcW w:w="9905" w:type="dxa"/>
            <w:gridSpan w:val="6"/>
            <w:vAlign w:val="center"/>
          </w:tcPr>
          <w:p w:rsidR="00CF4352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</w:p>
          <w:p w:rsidR="00193BA8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  <w:r w:rsidRPr="00105412">
              <w:rPr>
                <w:rFonts w:ascii="Times New Roman" w:hAnsi="Times New Roman"/>
                <w:sz w:val="20"/>
              </w:rPr>
              <w:t xml:space="preserve">The City may provide your company name, contact person, telephone </w:t>
            </w:r>
            <w:r w:rsidR="007E60E7" w:rsidRPr="00105412">
              <w:rPr>
                <w:rFonts w:ascii="Times New Roman" w:hAnsi="Times New Roman"/>
                <w:sz w:val="20"/>
              </w:rPr>
              <w:t>number,</w:t>
            </w:r>
            <w:r w:rsidRPr="00105412">
              <w:rPr>
                <w:rFonts w:ascii="Times New Roman" w:hAnsi="Times New Roman"/>
                <w:sz w:val="20"/>
              </w:rPr>
              <w:t xml:space="preserve"> and facsimile number to potential </w:t>
            </w:r>
            <w:r w:rsidR="007E60E7" w:rsidRPr="00105412">
              <w:rPr>
                <w:rFonts w:ascii="Times New Roman" w:hAnsi="Times New Roman"/>
                <w:sz w:val="20"/>
              </w:rPr>
              <w:t>sub-consultants</w:t>
            </w:r>
            <w:r w:rsidRPr="00105412">
              <w:rPr>
                <w:rFonts w:ascii="Times New Roman" w:hAnsi="Times New Roman"/>
                <w:sz w:val="20"/>
              </w:rPr>
              <w:t xml:space="preserve"> requesting a ‘document holder’ list.</w:t>
            </w:r>
            <w:bookmarkStart w:id="3" w:name="_GoBack"/>
            <w:bookmarkEnd w:id="3"/>
          </w:p>
          <w:p w:rsidR="00870233" w:rsidRPr="00105412" w:rsidRDefault="00870233" w:rsidP="00B93388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:rsidR="00C12607" w:rsidRPr="00105412" w:rsidRDefault="00C12607" w:rsidP="00CB5193">
      <w:pPr>
        <w:rPr>
          <w:rFonts w:ascii="Times New Roman" w:hAnsi="Times New Roman"/>
          <w:szCs w:val="22"/>
        </w:rPr>
      </w:pPr>
    </w:p>
    <w:sectPr w:rsidR="00C12607" w:rsidRPr="00105412" w:rsidSect="006D232D">
      <w:headerReference w:type="default" r:id="rId7"/>
      <w:pgSz w:w="12240" w:h="15840" w:code="1"/>
      <w:pgMar w:top="1152" w:right="1440" w:bottom="72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71F7" w:rsidRDefault="00D671F7">
      <w:r>
        <w:separator/>
      </w:r>
    </w:p>
  </w:endnote>
  <w:endnote w:type="continuationSeparator" w:id="0">
    <w:p w:rsidR="00D671F7" w:rsidRDefault="00D67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71F7" w:rsidRDefault="00D671F7">
      <w:r>
        <w:separator/>
      </w:r>
    </w:p>
  </w:footnote>
  <w:footnote w:type="continuationSeparator" w:id="0">
    <w:p w:rsidR="00D671F7" w:rsidRDefault="00D671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3BA" w:rsidRPr="00F463D6" w:rsidRDefault="00CF4352" w:rsidP="00F463D6">
    <w:pPr>
      <w:pStyle w:val="Header"/>
    </w:pPr>
    <w:r>
      <w:rPr>
        <w:noProof/>
        <w:lang w:val="en-US"/>
      </w:rPr>
      <w:drawing>
        <wp:inline distT="0" distB="0" distL="0" distR="0">
          <wp:extent cx="2632710" cy="783590"/>
          <wp:effectExtent l="0" t="0" r="0" b="0"/>
          <wp:docPr id="1" name="Picture 1" descr="New West 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West 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2710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131078" w:nlCheck="1" w:checkStyle="0"/>
  <w:activeWritingStyle w:appName="MSWord" w:lang="en-CA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1F7"/>
    <w:rsid w:val="0000223A"/>
    <w:rsid w:val="00073239"/>
    <w:rsid w:val="000A539A"/>
    <w:rsid w:val="000C32C0"/>
    <w:rsid w:val="000D3FF7"/>
    <w:rsid w:val="00105412"/>
    <w:rsid w:val="00111B22"/>
    <w:rsid w:val="00113532"/>
    <w:rsid w:val="00124626"/>
    <w:rsid w:val="00133749"/>
    <w:rsid w:val="001519A4"/>
    <w:rsid w:val="00167F81"/>
    <w:rsid w:val="00193BA8"/>
    <w:rsid w:val="001A2DD2"/>
    <w:rsid w:val="001D4AF1"/>
    <w:rsid w:val="0021315A"/>
    <w:rsid w:val="002539F7"/>
    <w:rsid w:val="002B607E"/>
    <w:rsid w:val="002C5A53"/>
    <w:rsid w:val="002C5B66"/>
    <w:rsid w:val="002D16B9"/>
    <w:rsid w:val="00325E98"/>
    <w:rsid w:val="0033688D"/>
    <w:rsid w:val="00346CB7"/>
    <w:rsid w:val="00361A0E"/>
    <w:rsid w:val="003C0B55"/>
    <w:rsid w:val="003C60B9"/>
    <w:rsid w:val="003D7804"/>
    <w:rsid w:val="003E2EFC"/>
    <w:rsid w:val="004108EE"/>
    <w:rsid w:val="0041786B"/>
    <w:rsid w:val="00436CF8"/>
    <w:rsid w:val="00470EF5"/>
    <w:rsid w:val="004B64A5"/>
    <w:rsid w:val="0055514C"/>
    <w:rsid w:val="005A2DD1"/>
    <w:rsid w:val="005B4DEB"/>
    <w:rsid w:val="005C22F9"/>
    <w:rsid w:val="005C7213"/>
    <w:rsid w:val="00617134"/>
    <w:rsid w:val="006432C5"/>
    <w:rsid w:val="00671A0D"/>
    <w:rsid w:val="00673D50"/>
    <w:rsid w:val="00675BD3"/>
    <w:rsid w:val="00691FAF"/>
    <w:rsid w:val="00692BA8"/>
    <w:rsid w:val="006B1740"/>
    <w:rsid w:val="006C1486"/>
    <w:rsid w:val="006D232D"/>
    <w:rsid w:val="006F740A"/>
    <w:rsid w:val="007263BA"/>
    <w:rsid w:val="00741E7B"/>
    <w:rsid w:val="007526DA"/>
    <w:rsid w:val="007550AA"/>
    <w:rsid w:val="00772846"/>
    <w:rsid w:val="007C4538"/>
    <w:rsid w:val="007E60E7"/>
    <w:rsid w:val="00840A9C"/>
    <w:rsid w:val="00870233"/>
    <w:rsid w:val="008739DF"/>
    <w:rsid w:val="008A2775"/>
    <w:rsid w:val="0090252F"/>
    <w:rsid w:val="009317EB"/>
    <w:rsid w:val="00970C66"/>
    <w:rsid w:val="009A7A8E"/>
    <w:rsid w:val="009F618F"/>
    <w:rsid w:val="00A77894"/>
    <w:rsid w:val="00A83F4B"/>
    <w:rsid w:val="00A8563B"/>
    <w:rsid w:val="00AE1E00"/>
    <w:rsid w:val="00B93388"/>
    <w:rsid w:val="00BC418B"/>
    <w:rsid w:val="00BD77BB"/>
    <w:rsid w:val="00C12607"/>
    <w:rsid w:val="00C12B3D"/>
    <w:rsid w:val="00C233A8"/>
    <w:rsid w:val="00C262F1"/>
    <w:rsid w:val="00C47992"/>
    <w:rsid w:val="00C95A8B"/>
    <w:rsid w:val="00CA0198"/>
    <w:rsid w:val="00CB5193"/>
    <w:rsid w:val="00CF4352"/>
    <w:rsid w:val="00D2441F"/>
    <w:rsid w:val="00D6299C"/>
    <w:rsid w:val="00D671F7"/>
    <w:rsid w:val="00D82571"/>
    <w:rsid w:val="00D83E15"/>
    <w:rsid w:val="00DB2271"/>
    <w:rsid w:val="00DF7EBA"/>
    <w:rsid w:val="00E35AFB"/>
    <w:rsid w:val="00E469D3"/>
    <w:rsid w:val="00E9154A"/>
    <w:rsid w:val="00EA5818"/>
    <w:rsid w:val="00EE6866"/>
    <w:rsid w:val="00F11BCE"/>
    <w:rsid w:val="00F311BC"/>
    <w:rsid w:val="00F4540A"/>
    <w:rsid w:val="00F463D6"/>
    <w:rsid w:val="00F9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0598570"/>
  <w15:docId w15:val="{D10B8958-217C-4B52-BBE9-492EB5C12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DD2"/>
    <w:pPr>
      <w:spacing w:before="60" w:after="60"/>
    </w:pPr>
    <w:rPr>
      <w:rFonts w:ascii="Calibri" w:hAnsi="Calibri"/>
      <w:sz w:val="22"/>
      <w:szCs w:val="24"/>
      <w:lang w:eastAsia="en-US"/>
    </w:rPr>
  </w:style>
  <w:style w:type="paragraph" w:styleId="Heading3">
    <w:name w:val="heading 3"/>
    <w:basedOn w:val="Normal"/>
    <w:next w:val="Normal"/>
    <w:qFormat/>
    <w:rsid w:val="0021315A"/>
    <w:pPr>
      <w:keepNext/>
      <w:spacing w:before="24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1A2DD2"/>
    <w:pPr>
      <w:outlineLvl w:val="5"/>
    </w:pPr>
    <w:rPr>
      <w:b/>
      <w:color w:val="365F91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A2DD2"/>
    <w:rPr>
      <w:color w:val="0000FF"/>
      <w:u w:val="single"/>
    </w:rPr>
  </w:style>
  <w:style w:type="paragraph" w:styleId="Header">
    <w:name w:val="header"/>
    <w:basedOn w:val="Normal"/>
    <w:rsid w:val="001A2D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A2DD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A2DD2"/>
  </w:style>
  <w:style w:type="paragraph" w:styleId="BalloonText">
    <w:name w:val="Balloon Text"/>
    <w:basedOn w:val="Normal"/>
    <w:semiHidden/>
    <w:rsid w:val="005B4DEB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21315A"/>
    <w:pPr>
      <w:overflowPunct w:val="0"/>
      <w:autoSpaceDE w:val="0"/>
      <w:autoSpaceDN w:val="0"/>
      <w:adjustRightInd w:val="0"/>
      <w:spacing w:before="0" w:after="0"/>
      <w:jc w:val="center"/>
    </w:pPr>
    <w:rPr>
      <w:rFonts w:ascii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wpurchasing@newwestcity.c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Receipt%20Acknowledgement%20-%20RF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Receipt Acknowledgement - RFP</Template>
  <TotalTime>2</TotalTime>
  <Pages>1</Pages>
  <Words>107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A: Receipt Confirmation Form</vt:lpstr>
    </vt:vector>
  </TitlesOfParts>
  <Company>BC Housing</Company>
  <LinksUpToDate>false</LinksUpToDate>
  <CharactersWithSpaces>914</CharactersWithSpaces>
  <SharedDoc>false</SharedDoc>
  <HLinks>
    <vt:vector size="6" baseType="variant">
      <vt:variant>
        <vt:i4>7274585</vt:i4>
      </vt:variant>
      <vt:variant>
        <vt:i4>0</vt:i4>
      </vt:variant>
      <vt:variant>
        <vt:i4>0</vt:i4>
      </vt:variant>
      <vt:variant>
        <vt:i4>5</vt:i4>
      </vt:variant>
      <vt:variant>
        <vt:lpwstr>mailto:hrossi@newwestcity.ca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A: Receipt Confirmation Form</dc:title>
  <dc:creator>Michelle Bischof</dc:creator>
  <cp:lastModifiedBy>Michelle Bischof</cp:lastModifiedBy>
  <cp:revision>1</cp:revision>
  <cp:lastPrinted>2009-01-05T18:48:00Z</cp:lastPrinted>
  <dcterms:created xsi:type="dcterms:W3CDTF">2021-06-01T17:46:00Z</dcterms:created>
  <dcterms:modified xsi:type="dcterms:W3CDTF">2021-06-01T17:48:00Z</dcterms:modified>
</cp:coreProperties>
</file>