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334D44" w:rsidP="002C5A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NWRFQU-22-05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334D44" w:rsidP="0090252F">
            <w:pPr>
              <w:rPr>
                <w:rFonts w:ascii="Times New Roman" w:hAnsi="Times New Roman"/>
                <w:b/>
                <w:szCs w:val="22"/>
              </w:rPr>
            </w:pPr>
            <w:r w:rsidRPr="00334D44">
              <w:rPr>
                <w:rFonts w:ascii="Times New Roman" w:hAnsi="Times New Roman"/>
                <w:b/>
                <w:szCs w:val="22"/>
              </w:rPr>
              <w:t>Installation Of Trees In City-Owned Parks And Open Spaces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Default="00F635C0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Patrick Shannon, SCMP</w:t>
            </w:r>
          </w:p>
          <w:p w:rsidR="00F635C0" w:rsidRPr="00105412" w:rsidRDefault="00F635C0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Purchasing Manager</w:t>
            </w:r>
          </w:p>
          <w:p w:rsidR="001A2DD2" w:rsidRPr="0010541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105412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105412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334D44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334D44">
              <w:rPr>
                <w:rFonts w:ascii="Times New Roman" w:hAnsi="Times New Roman"/>
                <w:szCs w:val="22"/>
              </w:rPr>
              <w:t>Response</w:t>
            </w:r>
            <w:bookmarkStart w:id="1" w:name="_GoBack"/>
            <w:bookmarkEnd w:id="1"/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334D44">
              <w:rPr>
                <w:rFonts w:ascii="Times New Roman" w:hAnsi="Times New Roman"/>
                <w:szCs w:val="22"/>
              </w:rPr>
            </w:r>
            <w:r w:rsidR="00334D44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334D44">
              <w:rPr>
                <w:rFonts w:ascii="Times New Roman" w:hAnsi="Times New Roman"/>
                <w:szCs w:val="22"/>
              </w:rPr>
            </w:r>
            <w:r w:rsidR="00334D44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5C0" w:rsidRDefault="00F635C0">
      <w:r>
        <w:separator/>
      </w:r>
    </w:p>
  </w:endnote>
  <w:endnote w:type="continuationSeparator" w:id="0">
    <w:p w:rsidR="00F635C0" w:rsidRDefault="00F63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5C0" w:rsidRDefault="00F635C0">
      <w:r>
        <w:separator/>
      </w:r>
    </w:p>
  </w:footnote>
  <w:footnote w:type="continuationSeparator" w:id="0">
    <w:p w:rsidR="00F635C0" w:rsidRDefault="00F63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5C0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4D44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840A9C"/>
    <w:rsid w:val="00870233"/>
    <w:rsid w:val="008739D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635C0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4387F1"/>
  <w15:docId w15:val="{7B239309-0EC4-48C7-96FE-47CDC56A6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2</TotalTime>
  <Pages>1</Pages>
  <Words>113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943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Michelle Bischof</cp:lastModifiedBy>
  <cp:revision>1</cp:revision>
  <cp:lastPrinted>2009-01-05T18:48:00Z</cp:lastPrinted>
  <dcterms:created xsi:type="dcterms:W3CDTF">2022-03-02T23:26:00Z</dcterms:created>
  <dcterms:modified xsi:type="dcterms:W3CDTF">2022-03-02T23:28:00Z</dcterms:modified>
</cp:coreProperties>
</file>