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EC0037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NWRFP-22-01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EC0037" w:rsidP="0090252F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HUB Replacement</w:t>
            </w:r>
            <w:bookmarkStart w:id="1" w:name="_GoBack"/>
            <w:bookmarkEnd w:id="1"/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EC0037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EC0037" w:rsidRPr="00105412" w:rsidRDefault="00EC0037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Prov/State: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C0037">
              <w:rPr>
                <w:rFonts w:ascii="Times New Roman" w:hAnsi="Times New Roman"/>
                <w:szCs w:val="22"/>
              </w:rPr>
            </w:r>
            <w:r w:rsidR="00EC0037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C0037">
              <w:rPr>
                <w:rFonts w:ascii="Times New Roman" w:hAnsi="Times New Roman"/>
                <w:szCs w:val="22"/>
              </w:rPr>
            </w:r>
            <w:r w:rsidR="00EC0037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037" w:rsidRDefault="00EC0037">
      <w:r>
        <w:separator/>
      </w:r>
    </w:p>
  </w:endnote>
  <w:endnote w:type="continuationSeparator" w:id="0">
    <w:p w:rsidR="00EC0037" w:rsidRDefault="00EC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037" w:rsidRDefault="00EC0037">
      <w:r>
        <w:separator/>
      </w:r>
    </w:p>
  </w:footnote>
  <w:footnote w:type="continuationSeparator" w:id="0">
    <w:p w:rsidR="00EC0037" w:rsidRDefault="00EC0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37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C0037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B2F7B2"/>
  <w15:docId w15:val="{96252FAE-30BF-458B-8FDA-DD5778AD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106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900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2022-03-08T16:48:00Z</dcterms:created>
  <dcterms:modified xsi:type="dcterms:W3CDTF">2022-03-08T16:49:00Z</dcterms:modified>
</cp:coreProperties>
</file>