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7F70BA" w:rsidP="002C5A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NWRFQU-22-01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7F70BA" w:rsidP="007F70BA">
            <w:pPr>
              <w:rPr>
                <w:rFonts w:ascii="Times New Roman" w:hAnsi="Times New Roman"/>
                <w:b/>
                <w:szCs w:val="22"/>
              </w:rPr>
            </w:pPr>
            <w:r w:rsidRPr="007F70BA">
              <w:rPr>
                <w:rFonts w:ascii="Times New Roman" w:hAnsi="Times New Roman"/>
                <w:b/>
                <w:szCs w:val="22"/>
              </w:rPr>
              <w:t>Transportation Planning Services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Default="007F70BA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Patrick Shannon, SCMP</w:t>
            </w:r>
          </w:p>
          <w:p w:rsidR="007F70BA" w:rsidRPr="00105412" w:rsidRDefault="007F70BA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Purchasing Manager</w:t>
            </w:r>
          </w:p>
          <w:p w:rsidR="001A2DD2" w:rsidRPr="0010541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105412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105412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Prov/State: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365C6D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365C6D">
              <w:rPr>
                <w:rFonts w:ascii="Times New Roman" w:hAnsi="Times New Roman"/>
                <w:szCs w:val="22"/>
              </w:rPr>
              <w:t>Response</w:t>
            </w:r>
            <w:bookmarkStart w:id="1" w:name="_GoBack"/>
            <w:bookmarkEnd w:id="1"/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365C6D">
              <w:rPr>
                <w:rFonts w:ascii="Times New Roman" w:hAnsi="Times New Roman"/>
                <w:szCs w:val="22"/>
              </w:rPr>
            </w:r>
            <w:r w:rsidR="00365C6D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365C6D">
              <w:rPr>
                <w:rFonts w:ascii="Times New Roman" w:hAnsi="Times New Roman"/>
                <w:szCs w:val="22"/>
              </w:rPr>
            </w:r>
            <w:r w:rsidR="00365C6D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0BA" w:rsidRDefault="007F70BA">
      <w:r>
        <w:separator/>
      </w:r>
    </w:p>
  </w:endnote>
  <w:endnote w:type="continuationSeparator" w:id="0">
    <w:p w:rsidR="007F70BA" w:rsidRDefault="007F7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0BA" w:rsidRDefault="007F70BA">
      <w:r>
        <w:separator/>
      </w:r>
    </w:p>
  </w:footnote>
  <w:footnote w:type="continuationSeparator" w:id="0">
    <w:p w:rsidR="007F70BA" w:rsidRDefault="007F70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0BA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65C6D"/>
    <w:rsid w:val="003C0B55"/>
    <w:rsid w:val="003C60B9"/>
    <w:rsid w:val="003D7804"/>
    <w:rsid w:val="003E2EFC"/>
    <w:rsid w:val="004108EE"/>
    <w:rsid w:val="0041786B"/>
    <w:rsid w:val="00436CF8"/>
    <w:rsid w:val="00470EF5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7F70BA"/>
    <w:rsid w:val="00840A9C"/>
    <w:rsid w:val="00870233"/>
    <w:rsid w:val="008739D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9CC3F9"/>
  <w15:docId w15:val="{CBE0F356-1A2A-457A-B25E-6F12D182D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1</TotalTime>
  <Pages>1</Pages>
  <Words>107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918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Michelle Bischof</cp:lastModifiedBy>
  <cp:revision>1</cp:revision>
  <cp:lastPrinted>2009-01-05T18:48:00Z</cp:lastPrinted>
  <dcterms:created xsi:type="dcterms:W3CDTF">2022-01-06T23:11:00Z</dcterms:created>
  <dcterms:modified xsi:type="dcterms:W3CDTF">2022-01-06T23:13:00Z</dcterms:modified>
</cp:coreProperties>
</file>