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D2" w:rsidRPr="007D5D94" w:rsidRDefault="002B7BD2" w:rsidP="00D005CA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46924" w:rsidRPr="00696785" w:rsidRDefault="00746924" w:rsidP="002B7BD2">
      <w:pPr>
        <w:jc w:val="both"/>
        <w:rPr>
          <w:rFonts w:ascii="Times New Roman" w:hAnsi="Times New Roman"/>
          <w:b/>
          <w:sz w:val="32"/>
          <w:szCs w:val="24"/>
        </w:rPr>
      </w:pPr>
      <w:r w:rsidRPr="00696785">
        <w:rPr>
          <w:rFonts w:ascii="Times New Roman" w:hAnsi="Times New Roman"/>
          <w:b/>
          <w:sz w:val="32"/>
          <w:szCs w:val="24"/>
        </w:rPr>
        <w:t>STATEMENT OF WORK</w:t>
      </w:r>
      <w:r w:rsidR="007D5D94" w:rsidRPr="00696785">
        <w:rPr>
          <w:rFonts w:ascii="Times New Roman" w:hAnsi="Times New Roman"/>
          <w:b/>
          <w:sz w:val="32"/>
          <w:szCs w:val="24"/>
        </w:rPr>
        <w:t xml:space="preserve"> – </w:t>
      </w:r>
      <w:r w:rsidR="007D5D94" w:rsidRPr="00696785">
        <w:rPr>
          <w:rFonts w:ascii="Times New Roman" w:hAnsi="Times New Roman"/>
          <w:b/>
          <w:sz w:val="32"/>
          <w:szCs w:val="24"/>
          <w:highlight w:val="yellow"/>
        </w:rPr>
        <w:t>NAME OF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6452"/>
      </w:tblGrid>
      <w:tr w:rsidR="009772CD" w:rsidRPr="007D5D94" w:rsidTr="00076527">
        <w:trPr>
          <w:trHeight w:val="432"/>
        </w:trPr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967941"/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Primary Contact Information</w:t>
            </w:r>
          </w:p>
        </w:tc>
      </w:tr>
      <w:bookmarkEnd w:id="1"/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Owner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City of New Westminster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Name:</w:t>
            </w:r>
          </w:p>
        </w:tc>
        <w:tc>
          <w:tcPr>
            <w:tcW w:w="6452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Enter Project Name</w:t>
            </w: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7D5D94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City</w:t>
            </w:r>
            <w:r w:rsidR="00076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72CD"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tcBorders>
              <w:bottom w:val="single" w:sz="4" w:space="0" w:color="auto"/>
            </w:tcBorders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511 Royal Avenue</w:t>
            </w:r>
          </w:p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New Westminster, BC V3L 1H9</w:t>
            </w:r>
          </w:p>
        </w:tc>
      </w:tr>
      <w:tr w:rsidR="00076527" w:rsidRPr="007D5D94" w:rsidTr="00076527">
        <w:trPr>
          <w:trHeight w:hRule="exact" w:val="216"/>
        </w:trPr>
        <w:tc>
          <w:tcPr>
            <w:tcW w:w="2898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52" w:type="dxa"/>
            <w:shd w:val="clear" w:color="auto" w:fill="BFBFBF" w:themeFill="background1" w:themeFillShade="BF"/>
            <w:vAlign w:val="center"/>
          </w:tcPr>
          <w:p w:rsidR="00076527" w:rsidRPr="007D5D94" w:rsidRDefault="00076527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Consultant Name: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Manager: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Telephone No.: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Email Address: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2CD" w:rsidRPr="007D5D94" w:rsidTr="00076527">
        <w:trPr>
          <w:trHeight w:val="432"/>
        </w:trPr>
        <w:tc>
          <w:tcPr>
            <w:tcW w:w="2898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Mailing Address</w:t>
            </w:r>
          </w:p>
        </w:tc>
        <w:tc>
          <w:tcPr>
            <w:tcW w:w="6452" w:type="dxa"/>
            <w:vAlign w:val="center"/>
          </w:tcPr>
          <w:p w:rsidR="009772CD" w:rsidRPr="007D5D94" w:rsidRDefault="009772CD" w:rsidP="000765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15C7" w:rsidRPr="007D5D94" w:rsidRDefault="008B15C7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B7BD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Introduction</w:t>
            </w:r>
          </w:p>
        </w:tc>
      </w:tr>
      <w:tr w:rsidR="00A339E8" w:rsidRPr="007D5D94" w:rsidTr="00076527">
        <w:tc>
          <w:tcPr>
            <w:tcW w:w="9350" w:type="dxa"/>
            <w:vAlign w:val="center"/>
          </w:tcPr>
          <w:p w:rsidR="00A339E8" w:rsidRPr="007D5D94" w:rsidRDefault="00FF3948" w:rsidP="00C06E81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 xml:space="preserve">This Statement of Work has been prepared for the </w:t>
            </w:r>
            <w:r w:rsidR="00C06E81" w:rsidRPr="00C06E81">
              <w:rPr>
                <w:rFonts w:ascii="Times New Roman" w:hAnsi="Times New Roman"/>
                <w:sz w:val="24"/>
                <w:szCs w:val="24"/>
                <w:highlight w:val="yellow"/>
              </w:rPr>
              <w:t>Enter Name of Project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. This </w:t>
            </w:r>
            <w:r w:rsidR="00C06E81">
              <w:rPr>
                <w:rFonts w:ascii="Times New Roman" w:hAnsi="Times New Roman"/>
                <w:sz w:val="24"/>
                <w:szCs w:val="24"/>
              </w:rPr>
              <w:t>Statement of Work doc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 xml:space="preserve">ument outlines key project information, including objectives, scope of work, tasks, milestones/schedule, </w:t>
            </w:r>
            <w:r w:rsidR="009533D1" w:rsidRPr="007D5D94">
              <w:rPr>
                <w:rFonts w:ascii="Times New Roman" w:hAnsi="Times New Roman"/>
                <w:sz w:val="24"/>
                <w:szCs w:val="24"/>
              </w:rPr>
              <w:t>deliverables</w:t>
            </w:r>
            <w:r w:rsidRPr="007D5D94">
              <w:rPr>
                <w:rFonts w:ascii="Times New Roman" w:hAnsi="Times New Roman"/>
                <w:sz w:val="24"/>
                <w:szCs w:val="24"/>
              </w:rPr>
              <w:t>, and standards and testing specification documents that will be used. It also outlines how project success will be defined, and how the project will be budgeted and invoiced.</w:t>
            </w:r>
          </w:p>
        </w:tc>
      </w:tr>
    </w:tbl>
    <w:p w:rsidR="00A339E8" w:rsidRPr="007D5D94" w:rsidRDefault="00A339E8" w:rsidP="002B7BD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252EE0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Project Objective</w:t>
            </w:r>
          </w:p>
        </w:tc>
      </w:tr>
      <w:tr w:rsidR="00A339E8" w:rsidRPr="007D5D94" w:rsidTr="00A339E8">
        <w:tc>
          <w:tcPr>
            <w:tcW w:w="9350" w:type="dxa"/>
          </w:tcPr>
          <w:p w:rsidR="00A339E8" w:rsidRPr="007D5D94" w:rsidRDefault="00C06E81" w:rsidP="00A339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Enter the Project Objective(s)</w:t>
            </w:r>
          </w:p>
          <w:p w:rsidR="00A339E8" w:rsidRPr="007D5D94" w:rsidRDefault="00A339E8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39E8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A339E8" w:rsidRPr="007D5D94" w:rsidRDefault="00A339E8" w:rsidP="007368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Scope of Work</w:t>
            </w:r>
          </w:p>
        </w:tc>
      </w:tr>
      <w:tr w:rsidR="00A339E8" w:rsidRPr="007D5D94" w:rsidTr="00A339E8">
        <w:tc>
          <w:tcPr>
            <w:tcW w:w="9350" w:type="dxa"/>
          </w:tcPr>
          <w:p w:rsidR="00C06E81" w:rsidRDefault="00C06E81" w:rsidP="00746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(in point form) the scope of work: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C06E81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7368A9" w:rsidRPr="00C06E81" w:rsidRDefault="00C06E81" w:rsidP="00C06E8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etc</w:t>
            </w:r>
          </w:p>
        </w:tc>
      </w:tr>
    </w:tbl>
    <w:p w:rsidR="00FF3948" w:rsidRDefault="00FF394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6527" w:rsidRPr="007D5D94" w:rsidTr="004B2FB3">
        <w:tc>
          <w:tcPr>
            <w:tcW w:w="9350" w:type="dxa"/>
            <w:shd w:val="clear" w:color="auto" w:fill="D9D9D9" w:themeFill="background1" w:themeFillShade="D9"/>
          </w:tcPr>
          <w:p w:rsidR="00076527" w:rsidRPr="007D5D94" w:rsidRDefault="00076527" w:rsidP="004B2F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City’s Responsibilities</w:t>
            </w:r>
          </w:p>
        </w:tc>
      </w:tr>
      <w:tr w:rsidR="00076527" w:rsidRPr="007D5D94" w:rsidTr="004B2FB3">
        <w:tc>
          <w:tcPr>
            <w:tcW w:w="9350" w:type="dxa"/>
          </w:tcPr>
          <w:p w:rsidR="00E8368D" w:rsidRDefault="00E8368D" w:rsidP="00E83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 what the City will do / provide</w:t>
            </w:r>
          </w:p>
          <w:p w:rsidR="00076527" w:rsidRPr="00E8368D" w:rsidRDefault="00076527" w:rsidP="00E83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Item 1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3</w:t>
            </w:r>
          </w:p>
          <w:p w:rsidR="00E8368D" w:rsidRDefault="00E8368D" w:rsidP="004B2FB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76527" w:rsidRPr="007D5D94" w:rsidRDefault="00076527" w:rsidP="00E8368D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6527" w:rsidRDefault="00076527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68A9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7368A9" w:rsidRPr="007D5D94" w:rsidRDefault="007368A9" w:rsidP="007368A9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Tasks</w:t>
            </w:r>
          </w:p>
        </w:tc>
      </w:tr>
      <w:tr w:rsidR="007368A9" w:rsidRPr="007D5D94" w:rsidTr="007368A9">
        <w:tc>
          <w:tcPr>
            <w:tcW w:w="9350" w:type="dxa"/>
          </w:tcPr>
          <w:p w:rsidR="007368A9" w:rsidRPr="007D5D94" w:rsidRDefault="007368A9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</w:rPr>
              <w:t>-</w:t>
            </w:r>
            <w:r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>Detailed tasks as outlined in proposal</w:t>
            </w:r>
            <w:r w:rsidR="00E64C76" w:rsidRPr="00F55636"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  <w:t xml:space="preserve"> document</w:t>
            </w: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1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2</w:t>
            </w:r>
          </w:p>
          <w:p w:rsidR="00F55636" w:rsidRPr="00C06E81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C06E81">
              <w:rPr>
                <w:rFonts w:ascii="Times New Roman" w:hAnsi="Times New Roman"/>
                <w:sz w:val="24"/>
                <w:szCs w:val="24"/>
              </w:rPr>
              <w:t>Task 3</w:t>
            </w:r>
          </w:p>
          <w:p w:rsidR="00F55636" w:rsidRDefault="00F55636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045DB0" w:rsidRPr="007D5D94" w:rsidRDefault="00045DB0" w:rsidP="00F5563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7368A9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7368A9" w:rsidRPr="007D5D94" w:rsidRDefault="007368A9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Milestone</w:t>
            </w:r>
            <w:r w:rsidR="00FF3948" w:rsidRPr="007D5D94">
              <w:rPr>
                <w:rFonts w:ascii="Times New Roman" w:hAnsi="Times New Roman"/>
                <w:b/>
                <w:sz w:val="24"/>
                <w:szCs w:val="24"/>
              </w:rPr>
              <w:t>/Schedule</w:t>
            </w:r>
          </w:p>
        </w:tc>
      </w:tr>
      <w:tr w:rsidR="007368A9" w:rsidRPr="007D5D94" w:rsidTr="0084059B">
        <w:tc>
          <w:tcPr>
            <w:tcW w:w="2785" w:type="dxa"/>
          </w:tcPr>
          <w:p w:rsidR="007368A9" w:rsidRPr="007D5D94" w:rsidRDefault="007368A9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7368A9" w:rsidRPr="007D5D94" w:rsidRDefault="007368A9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59B" w:rsidRPr="007D5D94" w:rsidTr="0084059B">
        <w:tc>
          <w:tcPr>
            <w:tcW w:w="2785" w:type="dxa"/>
          </w:tcPr>
          <w:p w:rsidR="0084059B" w:rsidRPr="007D5D94" w:rsidRDefault="0084059B" w:rsidP="0084059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5" w:type="dxa"/>
          </w:tcPr>
          <w:p w:rsidR="0084059B" w:rsidRPr="007D5D94" w:rsidRDefault="0084059B" w:rsidP="008405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68A9" w:rsidRPr="007D5D94" w:rsidRDefault="007368A9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F3D95" w:rsidRPr="007D5D94" w:rsidTr="009772CD">
        <w:tc>
          <w:tcPr>
            <w:tcW w:w="9350" w:type="dxa"/>
            <w:gridSpan w:val="2"/>
            <w:shd w:val="clear" w:color="auto" w:fill="D9D9D9" w:themeFill="background1" w:themeFillShade="D9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Deliverables</w:t>
            </w:r>
          </w:p>
        </w:tc>
      </w:tr>
      <w:tr w:rsidR="0084059B" w:rsidRPr="007D5D94" w:rsidTr="0084059B">
        <w:tc>
          <w:tcPr>
            <w:tcW w:w="4675" w:type="dxa"/>
          </w:tcPr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1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 2</w:t>
            </w:r>
          </w:p>
          <w:p w:rsidR="00F55636" w:rsidRDefault="00F55636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Etc</w:t>
            </w:r>
          </w:p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84059B" w:rsidRPr="007D5D94" w:rsidRDefault="0084059B" w:rsidP="00BF3D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01E8" w:rsidRPr="007D5D94" w:rsidRDefault="008901E8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3D9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BF3D95" w:rsidRPr="007D5D94" w:rsidRDefault="00BF3D95" w:rsidP="00BF3D95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Standards &amp; Testing</w:t>
            </w:r>
          </w:p>
        </w:tc>
      </w:tr>
      <w:tr w:rsidR="00BF3D95" w:rsidRPr="007D5D94" w:rsidTr="00BF3D95">
        <w:tc>
          <w:tcPr>
            <w:tcW w:w="9350" w:type="dxa"/>
          </w:tcPr>
          <w:p w:rsidR="00BF3D95" w:rsidRPr="007D5D94" w:rsidRDefault="00BF3D95" w:rsidP="00746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3D95" w:rsidRPr="007D5D94" w:rsidRDefault="00BF3D95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61A75" w:rsidRPr="007D5D94" w:rsidTr="009772CD">
        <w:tc>
          <w:tcPr>
            <w:tcW w:w="9350" w:type="dxa"/>
            <w:shd w:val="clear" w:color="auto" w:fill="D9D9D9" w:themeFill="background1" w:themeFillShade="D9"/>
          </w:tcPr>
          <w:p w:rsidR="00461A75" w:rsidRPr="007D5D94" w:rsidRDefault="00461A75" w:rsidP="00461A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Define Success</w:t>
            </w:r>
          </w:p>
        </w:tc>
      </w:tr>
      <w:tr w:rsidR="00461A75" w:rsidRPr="007D5D94" w:rsidTr="00461A75">
        <w:tc>
          <w:tcPr>
            <w:tcW w:w="9350" w:type="dxa"/>
          </w:tcPr>
          <w:p w:rsidR="00461A75" w:rsidRPr="007D5D94" w:rsidRDefault="00E64C76" w:rsidP="00746924">
            <w:pPr>
              <w:rPr>
                <w:rFonts w:ascii="Times New Roman" w:hAnsi="Times New Roman"/>
                <w:sz w:val="24"/>
                <w:szCs w:val="24"/>
              </w:rPr>
            </w:pPr>
            <w:r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>Project success will be defined by clear project goals being accomplished on time and on budget.</w:t>
            </w:r>
            <w:r w:rsidR="00C27625" w:rsidRPr="007D5D9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This section will be fully detailed in consultation with the client to ensure their success targets</w:t>
            </w:r>
          </w:p>
        </w:tc>
      </w:tr>
    </w:tbl>
    <w:p w:rsidR="00F55636" w:rsidRDefault="00F55636" w:rsidP="00746924">
      <w:pPr>
        <w:rPr>
          <w:rFonts w:ascii="Times New Roman" w:hAnsi="Times New Roman"/>
          <w:sz w:val="24"/>
          <w:szCs w:val="24"/>
        </w:rPr>
      </w:pPr>
    </w:p>
    <w:p w:rsidR="00F55636" w:rsidRDefault="00F556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533D1" w:rsidRPr="007D5D94" w:rsidRDefault="009533D1" w:rsidP="00746924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E64C76" w:rsidRPr="007D5D94" w:rsidTr="009772CD">
        <w:tc>
          <w:tcPr>
            <w:tcW w:w="9445" w:type="dxa"/>
            <w:shd w:val="clear" w:color="auto" w:fill="D9D9D9" w:themeFill="background1" w:themeFillShade="D9"/>
          </w:tcPr>
          <w:p w:rsidR="00E64C76" w:rsidRPr="007D5D94" w:rsidRDefault="00E64C76" w:rsidP="00746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5D94">
              <w:rPr>
                <w:rFonts w:ascii="Times New Roman" w:hAnsi="Times New Roman"/>
                <w:b/>
                <w:sz w:val="24"/>
                <w:szCs w:val="24"/>
              </w:rPr>
              <w:t>Schedule of Fees</w:t>
            </w:r>
          </w:p>
        </w:tc>
      </w:tr>
      <w:tr w:rsidR="00E64C76" w:rsidRPr="007D5D94" w:rsidTr="008B15C7">
        <w:tc>
          <w:tcPr>
            <w:tcW w:w="9445" w:type="dxa"/>
          </w:tcPr>
          <w:p w:rsidR="00E64C76" w:rsidRPr="007D5D94" w:rsidRDefault="00E64C76" w:rsidP="0074692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D5D94">
              <w:rPr>
                <w:rFonts w:ascii="Times New Roman" w:hAnsi="Times New Roman"/>
                <w:i/>
                <w:sz w:val="24"/>
                <w:szCs w:val="24"/>
              </w:rPr>
              <w:t xml:space="preserve">-As outlined in the proposal document. </w:t>
            </w:r>
          </w:p>
        </w:tc>
      </w:tr>
    </w:tbl>
    <w:tbl>
      <w:tblPr>
        <w:tblW w:w="9450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6660"/>
        <w:gridCol w:w="450"/>
        <w:gridCol w:w="1800"/>
      </w:tblGrid>
      <w:tr w:rsidR="009533D1" w:rsidRPr="007D5D94" w:rsidTr="009772CD">
        <w:tc>
          <w:tcPr>
            <w:tcW w:w="7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33D1" w:rsidRPr="007D5D94" w:rsidRDefault="00F55636" w:rsidP="00DC4D1B">
            <w:pPr>
              <w:pStyle w:val="Level3Paragraph"/>
              <w:spacing w:line="276" w:lineRule="auto"/>
              <w:ind w:left="7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Name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33D1" w:rsidRPr="007D5D94" w:rsidRDefault="009533D1" w:rsidP="00DC4D1B">
            <w:pPr>
              <w:pStyle w:val="Level3Paragraph"/>
              <w:ind w:left="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14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5D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3D1" w:rsidRPr="007D5D94" w:rsidTr="009772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533D1" w:rsidRPr="007D5D94" w:rsidRDefault="009533D1" w:rsidP="00DC4D1B">
            <w:pPr>
              <w:pStyle w:val="Level3Paragraph"/>
              <w:ind w:left="8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46924" w:rsidRPr="007D5D94" w:rsidRDefault="00746924" w:rsidP="00746924">
      <w:pPr>
        <w:rPr>
          <w:rFonts w:ascii="Times New Roman" w:hAnsi="Times New Roman"/>
          <w:sz w:val="24"/>
          <w:szCs w:val="24"/>
        </w:rPr>
      </w:pPr>
    </w:p>
    <w:p w:rsidR="00746924" w:rsidRPr="007D5D94" w:rsidRDefault="00746924" w:rsidP="002B7BD2">
      <w:pPr>
        <w:jc w:val="both"/>
        <w:rPr>
          <w:rFonts w:ascii="Times New Roman" w:hAnsi="Times New Roman"/>
          <w:sz w:val="24"/>
          <w:szCs w:val="24"/>
        </w:rPr>
      </w:pPr>
      <w:r w:rsidRPr="007D5D94">
        <w:rPr>
          <w:rFonts w:ascii="Times New Roman" w:hAnsi="Times New Roman"/>
          <w:sz w:val="24"/>
          <w:szCs w:val="24"/>
        </w:rPr>
        <w:tab/>
      </w:r>
    </w:p>
    <w:sectPr w:rsidR="00746924" w:rsidRPr="007D5D94" w:rsidSect="007D5D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64" w:right="1440" w:bottom="864" w:left="1440" w:header="864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2C5" w:rsidRDefault="00A252C5" w:rsidP="00850DC1">
      <w:r>
        <w:separator/>
      </w:r>
    </w:p>
  </w:endnote>
  <w:endnote w:type="continuationSeparator" w:id="0">
    <w:p w:rsidR="00A252C5" w:rsidRDefault="00A252C5" w:rsidP="0085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A00" w:rsidRDefault="00A252C5" w:rsidP="00F62A00">
    <w:pPr>
      <w:jc w:val="right"/>
    </w:pP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F62A00" w:rsidRPr="00E62321">
          <w:rPr>
            <w:sz w:val="20"/>
            <w:szCs w:val="20"/>
          </w:rPr>
          <w:t xml:space="preserve">Page </w:t>
        </w:r>
        <w:r w:rsidR="00E86E63" w:rsidRPr="00E62321">
          <w:rPr>
            <w:sz w:val="20"/>
            <w:szCs w:val="20"/>
          </w:rPr>
          <w:fldChar w:fldCharType="begin"/>
        </w:r>
        <w:r w:rsidR="00DC49BD" w:rsidRPr="00E62321">
          <w:rPr>
            <w:sz w:val="20"/>
            <w:szCs w:val="20"/>
          </w:rPr>
          <w:instrText xml:space="preserve"> PAGE </w:instrText>
        </w:r>
        <w:r w:rsidR="00E86E63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E86E63" w:rsidRPr="00E62321">
          <w:rPr>
            <w:noProof/>
            <w:sz w:val="20"/>
            <w:szCs w:val="20"/>
          </w:rPr>
          <w:fldChar w:fldCharType="end"/>
        </w:r>
        <w:r w:rsidR="00F62A00" w:rsidRPr="00E62321">
          <w:rPr>
            <w:sz w:val="20"/>
            <w:szCs w:val="20"/>
          </w:rPr>
          <w:t xml:space="preserve"> of </w:t>
        </w:r>
        <w:r w:rsidR="005850B9" w:rsidRPr="00E62321">
          <w:rPr>
            <w:sz w:val="20"/>
            <w:szCs w:val="20"/>
          </w:rPr>
          <w:fldChar w:fldCharType="begin"/>
        </w:r>
        <w:r w:rsidR="005850B9" w:rsidRPr="00E62321">
          <w:rPr>
            <w:sz w:val="20"/>
            <w:szCs w:val="20"/>
          </w:rPr>
          <w:instrText xml:space="preserve"> NUMPAGES  </w:instrText>
        </w:r>
        <w:r w:rsidR="005850B9" w:rsidRPr="00E6232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3</w:t>
        </w:r>
        <w:r w:rsidR="005850B9" w:rsidRPr="00E62321">
          <w:rPr>
            <w:noProof/>
            <w:sz w:val="20"/>
            <w:szCs w:val="20"/>
          </w:rPr>
          <w:fldChar w:fldCharType="end"/>
        </w:r>
      </w:sdtContent>
    </w:sdt>
    <w:r w:rsidR="00F62A00" w:rsidRPr="00746FB5">
      <w:rPr>
        <w:noProof/>
        <w:sz w:val="20"/>
        <w:szCs w:val="20"/>
        <w:lang w:val="en-US"/>
      </w:rPr>
      <w:drawing>
        <wp:anchor distT="0" distB="0" distL="114300" distR="114300" simplePos="0" relativeHeight="251655168" behindDoc="1" locked="0" layoutInCell="1" allowOverlap="1" wp14:anchorId="1F5BBF3D" wp14:editId="1DC4546A">
          <wp:simplePos x="0" y="0"/>
          <wp:positionH relativeFrom="column">
            <wp:posOffset>5798</wp:posOffset>
          </wp:positionH>
          <wp:positionV relativeFrom="paragraph">
            <wp:posOffset>9295738</wp:posOffset>
          </wp:positionV>
          <wp:extent cx="7932254" cy="689113"/>
          <wp:effectExtent l="19050" t="0" r="0" b="0"/>
          <wp:wrapNone/>
          <wp:docPr id="5" name="Picture 2" descr="Wedler Letterhead P2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edler Letterhead P2 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2254" cy="6891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D07" w:rsidRPr="00696785" w:rsidRDefault="00696785" w:rsidP="00696785">
    <w:pPr>
      <w:pStyle w:val="Footer"/>
    </w:pPr>
    <w:r>
      <w:t>Document #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2C5" w:rsidRDefault="00A252C5" w:rsidP="00850DC1">
      <w:r>
        <w:separator/>
      </w:r>
    </w:p>
  </w:footnote>
  <w:footnote w:type="continuationSeparator" w:id="0">
    <w:p w:rsidR="00A252C5" w:rsidRDefault="00A252C5" w:rsidP="0085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70D" w:rsidRDefault="002747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DC1" w:rsidRPr="007D5D94" w:rsidRDefault="007D5D94" w:rsidP="007D5D94">
    <w:pPr>
      <w:pStyle w:val="Header"/>
      <w:jc w:val="center"/>
    </w:pPr>
    <w:r>
      <w:rPr>
        <w:noProof/>
        <w:lang w:val="en-US"/>
      </w:rPr>
      <w:drawing>
        <wp:inline distT="0" distB="0" distL="0" distR="0" wp14:anchorId="0FE72467" wp14:editId="316C383E">
          <wp:extent cx="4770120" cy="838200"/>
          <wp:effectExtent l="0" t="0" r="0" b="0"/>
          <wp:docPr id="7" name="Picture 7" descr="G:\Templates\RF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Templates\RFP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01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37060"/>
    <w:multiLevelType w:val="hybridMultilevel"/>
    <w:tmpl w:val="CC8A7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8F568D6"/>
    <w:multiLevelType w:val="hybridMultilevel"/>
    <w:tmpl w:val="C452F794"/>
    <w:lvl w:ilvl="0" w:tplc="F866EA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665C1"/>
    <w:multiLevelType w:val="hybridMultilevel"/>
    <w:tmpl w:val="BE182AA8"/>
    <w:lvl w:ilvl="0" w:tplc="759E89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44D5E"/>
    <w:multiLevelType w:val="hybridMultilevel"/>
    <w:tmpl w:val="CF00C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D43B5"/>
    <w:multiLevelType w:val="hybridMultilevel"/>
    <w:tmpl w:val="8C60C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attachedTemplate r:id="rId1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2C5"/>
    <w:rsid w:val="00007238"/>
    <w:rsid w:val="00045DB0"/>
    <w:rsid w:val="0007336F"/>
    <w:rsid w:val="00076527"/>
    <w:rsid w:val="000C5D07"/>
    <w:rsid w:val="00150E84"/>
    <w:rsid w:val="00154A7D"/>
    <w:rsid w:val="00162373"/>
    <w:rsid w:val="00163FD7"/>
    <w:rsid w:val="0019246A"/>
    <w:rsid w:val="00235F89"/>
    <w:rsid w:val="00252EE0"/>
    <w:rsid w:val="0027470D"/>
    <w:rsid w:val="00287FA6"/>
    <w:rsid w:val="0029015A"/>
    <w:rsid w:val="002A3A9F"/>
    <w:rsid w:val="002B7BD2"/>
    <w:rsid w:val="0031508B"/>
    <w:rsid w:val="003D3543"/>
    <w:rsid w:val="003E3B1E"/>
    <w:rsid w:val="00420928"/>
    <w:rsid w:val="00461A75"/>
    <w:rsid w:val="00476563"/>
    <w:rsid w:val="004A5C9D"/>
    <w:rsid w:val="004C71DB"/>
    <w:rsid w:val="004C7413"/>
    <w:rsid w:val="00571312"/>
    <w:rsid w:val="005850B9"/>
    <w:rsid w:val="005D44B8"/>
    <w:rsid w:val="00696785"/>
    <w:rsid w:val="007368A9"/>
    <w:rsid w:val="00742325"/>
    <w:rsid w:val="00746924"/>
    <w:rsid w:val="007D5D94"/>
    <w:rsid w:val="00832198"/>
    <w:rsid w:val="0084059B"/>
    <w:rsid w:val="00850DC1"/>
    <w:rsid w:val="008901E8"/>
    <w:rsid w:val="008B15C7"/>
    <w:rsid w:val="00932370"/>
    <w:rsid w:val="009533D1"/>
    <w:rsid w:val="00961464"/>
    <w:rsid w:val="009646A8"/>
    <w:rsid w:val="009772CD"/>
    <w:rsid w:val="009A4355"/>
    <w:rsid w:val="009D3652"/>
    <w:rsid w:val="00A060BD"/>
    <w:rsid w:val="00A16CB3"/>
    <w:rsid w:val="00A252C5"/>
    <w:rsid w:val="00A339E8"/>
    <w:rsid w:val="00A9481B"/>
    <w:rsid w:val="00A963F2"/>
    <w:rsid w:val="00A96932"/>
    <w:rsid w:val="00B07E88"/>
    <w:rsid w:val="00B139F0"/>
    <w:rsid w:val="00B43112"/>
    <w:rsid w:val="00B50208"/>
    <w:rsid w:val="00BD0859"/>
    <w:rsid w:val="00BF3D95"/>
    <w:rsid w:val="00C06E81"/>
    <w:rsid w:val="00C27625"/>
    <w:rsid w:val="00CC4036"/>
    <w:rsid w:val="00D005CA"/>
    <w:rsid w:val="00D61C40"/>
    <w:rsid w:val="00DB0B08"/>
    <w:rsid w:val="00DC49BD"/>
    <w:rsid w:val="00DD5C86"/>
    <w:rsid w:val="00E30148"/>
    <w:rsid w:val="00E62321"/>
    <w:rsid w:val="00E64C76"/>
    <w:rsid w:val="00E8368D"/>
    <w:rsid w:val="00E83934"/>
    <w:rsid w:val="00E86E63"/>
    <w:rsid w:val="00F55636"/>
    <w:rsid w:val="00F62A00"/>
    <w:rsid w:val="00F63F8C"/>
    <w:rsid w:val="00F73C53"/>
    <w:rsid w:val="00F778B0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BD2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DC1"/>
  </w:style>
  <w:style w:type="paragraph" w:styleId="Footer">
    <w:name w:val="footer"/>
    <w:basedOn w:val="Normal"/>
    <w:link w:val="FooterChar"/>
    <w:uiPriority w:val="99"/>
    <w:unhideWhenUsed/>
    <w:rsid w:val="00850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DC1"/>
  </w:style>
  <w:style w:type="paragraph" w:styleId="BalloonText">
    <w:name w:val="Balloon Text"/>
    <w:basedOn w:val="Normal"/>
    <w:link w:val="BalloonTextChar"/>
    <w:uiPriority w:val="99"/>
    <w:semiHidden/>
    <w:unhideWhenUsed/>
    <w:rsid w:val="00850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D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44B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092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20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3D95"/>
    <w:pPr>
      <w:ind w:left="720"/>
      <w:contextualSpacing/>
    </w:pPr>
  </w:style>
  <w:style w:type="paragraph" w:customStyle="1" w:styleId="Level3Paragraph">
    <w:name w:val="Level 3 Paragraph"/>
    <w:basedOn w:val="Normal"/>
    <w:link w:val="Level3ParagraphChar"/>
    <w:uiPriority w:val="99"/>
    <w:rsid w:val="009533D1"/>
    <w:pPr>
      <w:ind w:left="720"/>
      <w:jc w:val="both"/>
    </w:pPr>
    <w:rPr>
      <w:rFonts w:eastAsia="Times New Roman" w:cs="Calibri"/>
    </w:rPr>
  </w:style>
  <w:style w:type="character" w:customStyle="1" w:styleId="Level3ParagraphChar">
    <w:name w:val="Level 3 Paragraph Char"/>
    <w:basedOn w:val="DefaultParagraphFont"/>
    <w:link w:val="Level3Paragraph"/>
    <w:uiPriority w:val="99"/>
    <w:locked/>
    <w:rsid w:val="009533D1"/>
    <w:rPr>
      <w:rFonts w:ascii="Calibri" w:eastAsia="Times New Roman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2021%20Statement%20of%20Wor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2021 Statement of Work</Template>
  <TotalTime>0</TotalTime>
  <Pages>3</Pages>
  <Words>254</Words>
  <Characters>1396</Characters>
  <Application>Microsoft Office Word</Application>
  <DocSecurity>0</DocSecurity>
  <Lines>60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2021-07-30T19:57:00Z</dcterms:created>
  <dcterms:modified xsi:type="dcterms:W3CDTF">2021-07-30T19:57:00Z</dcterms:modified>
</cp:coreProperties>
</file>