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D2" w:rsidRPr="007D5D94" w:rsidRDefault="002B7BD2" w:rsidP="00D005CA">
      <w:pPr>
        <w:jc w:val="both"/>
        <w:rPr>
          <w:rFonts w:ascii="Times New Roman" w:hAnsi="Times New Roman"/>
          <w:sz w:val="24"/>
          <w:szCs w:val="24"/>
        </w:rPr>
      </w:pPr>
    </w:p>
    <w:p w:rsidR="00746924" w:rsidRPr="00696785" w:rsidRDefault="00746924" w:rsidP="002B7BD2">
      <w:pPr>
        <w:jc w:val="both"/>
        <w:rPr>
          <w:rFonts w:ascii="Times New Roman" w:hAnsi="Times New Roman"/>
          <w:b/>
          <w:sz w:val="32"/>
          <w:szCs w:val="24"/>
        </w:rPr>
      </w:pPr>
      <w:r w:rsidRPr="00696785">
        <w:rPr>
          <w:rFonts w:ascii="Times New Roman" w:hAnsi="Times New Roman"/>
          <w:b/>
          <w:sz w:val="32"/>
          <w:szCs w:val="24"/>
        </w:rPr>
        <w:t>STATEMENT OF WORK</w:t>
      </w:r>
      <w:r w:rsidR="007D5D94" w:rsidRPr="00696785">
        <w:rPr>
          <w:rFonts w:ascii="Times New Roman" w:hAnsi="Times New Roman"/>
          <w:b/>
          <w:sz w:val="32"/>
          <w:szCs w:val="24"/>
        </w:rPr>
        <w:t xml:space="preserve"> – </w:t>
      </w:r>
      <w:r w:rsidR="007D5D94" w:rsidRPr="00696785">
        <w:rPr>
          <w:rFonts w:ascii="Times New Roman" w:hAnsi="Times New Roman"/>
          <w:b/>
          <w:sz w:val="32"/>
          <w:szCs w:val="24"/>
          <w:highlight w:val="yellow"/>
        </w:rPr>
        <w:t>NAME OF WORK</w:t>
      </w:r>
      <w:r w:rsidR="005F54D2">
        <w:rPr>
          <w:rFonts w:ascii="Times New Roman" w:hAnsi="Times New Roman"/>
          <w:b/>
          <w:sz w:val="32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6452"/>
      </w:tblGrid>
      <w:tr w:rsidR="009772CD" w:rsidRPr="007D5D94" w:rsidTr="00076527">
        <w:trPr>
          <w:trHeight w:val="432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Hlk967941"/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Primary Contact Information</w:t>
            </w:r>
          </w:p>
        </w:tc>
      </w:tr>
      <w:bookmarkEnd w:id="0"/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Owner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City of New Westminster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Name:</w:t>
            </w:r>
          </w:p>
        </w:tc>
        <w:tc>
          <w:tcPr>
            <w:tcW w:w="6452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Enter Project Name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City</w:t>
            </w:r>
            <w:r w:rsidR="00076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72CD"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511 Royal Avenue</w:t>
            </w:r>
          </w:p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New Westminster, BC V3L 1H9</w:t>
            </w:r>
          </w:p>
        </w:tc>
      </w:tr>
      <w:tr w:rsidR="00076527" w:rsidRPr="007D5D94" w:rsidTr="00076527">
        <w:trPr>
          <w:trHeight w:hRule="exact" w:val="216"/>
        </w:trPr>
        <w:tc>
          <w:tcPr>
            <w:tcW w:w="2898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52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Consultant Name: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4D2" w:rsidRPr="007D5D94" w:rsidTr="00076527">
        <w:trPr>
          <w:trHeight w:val="432"/>
        </w:trPr>
        <w:tc>
          <w:tcPr>
            <w:tcW w:w="2898" w:type="dxa"/>
            <w:vAlign w:val="center"/>
          </w:tcPr>
          <w:p w:rsidR="005F54D2" w:rsidRPr="007D5D94" w:rsidRDefault="005F54D2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MSA#</w:t>
            </w:r>
            <w:r w:rsidR="00D953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95305" w:rsidRPr="00D95305">
              <w:rPr>
                <w:rFonts w:ascii="Times New Roman" w:hAnsi="Times New Roman"/>
                <w:b/>
                <w:sz w:val="16"/>
                <w:szCs w:val="16"/>
              </w:rPr>
              <w:t>(Master Service Agreement )</w:t>
            </w:r>
          </w:p>
        </w:tc>
        <w:tc>
          <w:tcPr>
            <w:tcW w:w="6452" w:type="dxa"/>
            <w:vAlign w:val="center"/>
          </w:tcPr>
          <w:p w:rsidR="005F54D2" w:rsidRPr="007D5D94" w:rsidRDefault="005F54D2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15C7" w:rsidRPr="007D5D94" w:rsidRDefault="008B15C7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B7BD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Introduction</w:t>
            </w:r>
          </w:p>
        </w:tc>
      </w:tr>
      <w:tr w:rsidR="00A339E8" w:rsidRPr="007D5D94" w:rsidTr="00076527">
        <w:tc>
          <w:tcPr>
            <w:tcW w:w="9350" w:type="dxa"/>
            <w:vAlign w:val="center"/>
          </w:tcPr>
          <w:p w:rsidR="00A339E8" w:rsidRPr="007D5D94" w:rsidRDefault="00FF3948" w:rsidP="00C06E81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 xml:space="preserve">This Statement of Work has been prepared for the </w:t>
            </w:r>
            <w:r w:rsidR="00C06E81" w:rsidRPr="00C06E81">
              <w:rPr>
                <w:rFonts w:ascii="Times New Roman" w:hAnsi="Times New Roman"/>
                <w:sz w:val="24"/>
                <w:szCs w:val="24"/>
                <w:highlight w:val="yellow"/>
              </w:rPr>
              <w:t>Enter Name of Project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. This </w:t>
            </w:r>
            <w:r w:rsidR="00C06E81">
              <w:rPr>
                <w:rFonts w:ascii="Times New Roman" w:hAnsi="Times New Roman"/>
                <w:sz w:val="24"/>
                <w:szCs w:val="24"/>
              </w:rPr>
              <w:t>Statement of Work doc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ument outlines key project information, including objectives, scope of work, tasks, milestones/schedule, </w:t>
            </w:r>
            <w:r w:rsidR="009533D1" w:rsidRPr="007D5D94">
              <w:rPr>
                <w:rFonts w:ascii="Times New Roman" w:hAnsi="Times New Roman"/>
                <w:sz w:val="24"/>
                <w:szCs w:val="24"/>
              </w:rPr>
              <w:t>deliverables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>, and standards and testing specification documents that will be used. It also outlines how project success will be defined, and how the project will be budgeted and invoiced.</w:t>
            </w:r>
          </w:p>
        </w:tc>
      </w:tr>
    </w:tbl>
    <w:p w:rsidR="00A339E8" w:rsidRPr="007D5D94" w:rsidRDefault="00A339E8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52EE0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Objective</w:t>
            </w:r>
          </w:p>
        </w:tc>
      </w:tr>
      <w:tr w:rsidR="00A339E8" w:rsidRPr="007D5D94" w:rsidTr="00A339E8">
        <w:tc>
          <w:tcPr>
            <w:tcW w:w="9350" w:type="dxa"/>
          </w:tcPr>
          <w:p w:rsidR="00A339E8" w:rsidRPr="007D5D94" w:rsidRDefault="00C06E81" w:rsidP="00A33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Enter the Project Objective(s)</w:t>
            </w:r>
          </w:p>
          <w:p w:rsidR="00A339E8" w:rsidRPr="007D5D94" w:rsidRDefault="00A339E8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736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Scope of Work</w:t>
            </w:r>
          </w:p>
        </w:tc>
      </w:tr>
      <w:tr w:rsidR="00A339E8" w:rsidRPr="007D5D94" w:rsidTr="00A339E8">
        <w:tc>
          <w:tcPr>
            <w:tcW w:w="9350" w:type="dxa"/>
          </w:tcPr>
          <w:p w:rsidR="00C06E81" w:rsidRDefault="00C06E81" w:rsidP="0074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(in point form) the scope of work: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7368A9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etc</w:t>
            </w:r>
          </w:p>
        </w:tc>
      </w:tr>
    </w:tbl>
    <w:p w:rsidR="00FF3948" w:rsidRDefault="00FF394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6527" w:rsidRPr="007D5D94" w:rsidTr="004B2FB3">
        <w:tc>
          <w:tcPr>
            <w:tcW w:w="9350" w:type="dxa"/>
            <w:shd w:val="clear" w:color="auto" w:fill="D9D9D9" w:themeFill="background1" w:themeFillShade="D9"/>
          </w:tcPr>
          <w:p w:rsidR="00076527" w:rsidRPr="007D5D94" w:rsidRDefault="00076527" w:rsidP="004B2F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City’s Responsibilities</w:t>
            </w:r>
          </w:p>
        </w:tc>
      </w:tr>
      <w:tr w:rsidR="00076527" w:rsidRPr="007D5D94" w:rsidTr="004B2FB3">
        <w:tc>
          <w:tcPr>
            <w:tcW w:w="9350" w:type="dxa"/>
          </w:tcPr>
          <w:p w:rsidR="00E8368D" w:rsidRDefault="00E8368D" w:rsidP="00E83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what the City will do / provide</w:t>
            </w:r>
          </w:p>
          <w:p w:rsidR="00076527" w:rsidRPr="00E8368D" w:rsidRDefault="00076527" w:rsidP="00E83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3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76527" w:rsidRPr="007D5D94" w:rsidRDefault="00076527" w:rsidP="00E8368D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8A9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7368A9" w:rsidRPr="007D5D94" w:rsidRDefault="007368A9" w:rsidP="007368A9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Tasks</w:t>
            </w:r>
          </w:p>
        </w:tc>
      </w:tr>
      <w:tr w:rsidR="007368A9" w:rsidRPr="007D5D94" w:rsidTr="007368A9">
        <w:tc>
          <w:tcPr>
            <w:tcW w:w="9350" w:type="dxa"/>
          </w:tcPr>
          <w:p w:rsidR="007368A9" w:rsidRPr="007D5D94" w:rsidRDefault="007368A9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-</w:t>
            </w:r>
            <w:r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Detailed tasks as outlined in proposal</w:t>
            </w:r>
            <w:r w:rsidR="00E64C76"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 document</w:t>
            </w: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F55636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45DB0" w:rsidRPr="007D5D94" w:rsidRDefault="00045DB0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7368A9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7368A9" w:rsidRPr="007D5D94" w:rsidRDefault="007368A9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Milestone</w:t>
            </w:r>
            <w:r w:rsidR="00FF3948" w:rsidRPr="007D5D94">
              <w:rPr>
                <w:rFonts w:ascii="Times New Roman" w:hAnsi="Times New Roman"/>
                <w:b/>
                <w:sz w:val="24"/>
                <w:szCs w:val="24"/>
              </w:rPr>
              <w:t>/Schedule</w:t>
            </w:r>
          </w:p>
        </w:tc>
      </w:tr>
      <w:tr w:rsidR="007368A9" w:rsidRPr="007D5D94" w:rsidTr="0084059B">
        <w:tc>
          <w:tcPr>
            <w:tcW w:w="2785" w:type="dxa"/>
          </w:tcPr>
          <w:p w:rsidR="007368A9" w:rsidRPr="007D5D94" w:rsidRDefault="007368A9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7368A9" w:rsidRPr="007D5D94" w:rsidRDefault="007368A9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F3D95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Deliverables</w:t>
            </w:r>
          </w:p>
        </w:tc>
      </w:tr>
      <w:tr w:rsidR="0084059B" w:rsidRPr="007D5D94" w:rsidTr="0084059B">
        <w:tc>
          <w:tcPr>
            <w:tcW w:w="4675" w:type="dxa"/>
          </w:tcPr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01E8" w:rsidRPr="007D5D94" w:rsidRDefault="008901E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3D9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Standards &amp; Testing</w:t>
            </w:r>
          </w:p>
        </w:tc>
      </w:tr>
      <w:tr w:rsidR="00BF3D95" w:rsidRPr="007D5D94" w:rsidTr="00BF3D95">
        <w:tc>
          <w:tcPr>
            <w:tcW w:w="9350" w:type="dxa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3D95" w:rsidRDefault="00BF3D95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930ED" w:rsidRPr="007D5D94" w:rsidTr="00020548">
        <w:tc>
          <w:tcPr>
            <w:tcW w:w="9350" w:type="dxa"/>
            <w:shd w:val="clear" w:color="auto" w:fill="D9D9D9" w:themeFill="background1" w:themeFillShade="D9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Project Personnel</w:t>
            </w: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30ED" w:rsidRPr="007D5D94" w:rsidRDefault="000930ED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1A7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461A75" w:rsidRPr="007D5D94" w:rsidRDefault="00461A75" w:rsidP="00461A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Define Success</w:t>
            </w:r>
          </w:p>
        </w:tc>
      </w:tr>
      <w:tr w:rsidR="00461A75" w:rsidRPr="007D5D94" w:rsidTr="00461A75">
        <w:tc>
          <w:tcPr>
            <w:tcW w:w="9350" w:type="dxa"/>
          </w:tcPr>
          <w:p w:rsidR="00461A75" w:rsidRPr="007D5D94" w:rsidRDefault="00E64C76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Project success will be defined by clear project goals being accomplished on time and on budget.</w:t>
            </w:r>
            <w:r w:rsidR="00C27625"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This section will be fully detailed in consultation with the client to ensure their success targets</w:t>
            </w:r>
          </w:p>
        </w:tc>
      </w:tr>
    </w:tbl>
    <w:p w:rsidR="00F55636" w:rsidRDefault="00F55636" w:rsidP="00746924">
      <w:pPr>
        <w:rPr>
          <w:rFonts w:ascii="Times New Roman" w:hAnsi="Times New Roman"/>
          <w:sz w:val="24"/>
          <w:szCs w:val="24"/>
        </w:rPr>
      </w:pPr>
    </w:p>
    <w:p w:rsidR="00F55636" w:rsidRDefault="00F556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33D1" w:rsidRPr="007D5D94" w:rsidRDefault="009533D1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E64C76" w:rsidRPr="007D5D94" w:rsidTr="009772CD">
        <w:tc>
          <w:tcPr>
            <w:tcW w:w="9445" w:type="dxa"/>
            <w:shd w:val="clear" w:color="auto" w:fill="D9D9D9" w:themeFill="background1" w:themeFillShade="D9"/>
          </w:tcPr>
          <w:p w:rsidR="00E64C76" w:rsidRPr="007D5D94" w:rsidRDefault="00E64C76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Schedule of Fees</w:t>
            </w:r>
          </w:p>
        </w:tc>
      </w:tr>
      <w:tr w:rsidR="00E64C76" w:rsidRPr="007D5D94" w:rsidTr="008B15C7">
        <w:tc>
          <w:tcPr>
            <w:tcW w:w="9445" w:type="dxa"/>
          </w:tcPr>
          <w:p w:rsidR="00E64C76" w:rsidRPr="007D5D94" w:rsidRDefault="00E64C76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-As outlined in the proposal document. </w:t>
            </w:r>
          </w:p>
        </w:tc>
      </w:tr>
    </w:tbl>
    <w:tbl>
      <w:tblPr>
        <w:tblW w:w="9450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6660"/>
        <w:gridCol w:w="450"/>
        <w:gridCol w:w="1800"/>
      </w:tblGrid>
      <w:tr w:rsidR="009533D1" w:rsidRPr="007D5D94" w:rsidTr="009772CD">
        <w:tc>
          <w:tcPr>
            <w:tcW w:w="7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33D1" w:rsidRPr="007D5D94" w:rsidRDefault="00F55636" w:rsidP="00DC4D1B">
            <w:pPr>
              <w:pStyle w:val="Level3Paragraph"/>
              <w:spacing w:line="276" w:lineRule="auto"/>
              <w:ind w:left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Name</w:t>
            </w:r>
            <w:r w:rsidR="00681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 same as per 1</w:t>
            </w:r>
            <w:r w:rsidR="00681FC6" w:rsidRPr="00681FC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 w:rsidR="00681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page)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33D1" w:rsidRPr="007D5D94" w:rsidRDefault="009533D1" w:rsidP="00DC4D1B">
            <w:pPr>
              <w:pStyle w:val="Level3Paragraph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6924" w:rsidRPr="007D5D94" w:rsidRDefault="00746924" w:rsidP="00746924">
      <w:pPr>
        <w:rPr>
          <w:rFonts w:ascii="Times New Roman" w:hAnsi="Times New Roman"/>
          <w:sz w:val="24"/>
          <w:szCs w:val="24"/>
        </w:rPr>
      </w:pPr>
    </w:p>
    <w:p w:rsidR="00746924" w:rsidRPr="007D5D94" w:rsidRDefault="00746924" w:rsidP="002B7BD2">
      <w:pPr>
        <w:jc w:val="both"/>
        <w:rPr>
          <w:rFonts w:ascii="Times New Roman" w:hAnsi="Times New Roman"/>
          <w:sz w:val="24"/>
          <w:szCs w:val="24"/>
        </w:rPr>
      </w:pPr>
      <w:r w:rsidRPr="007D5D94">
        <w:rPr>
          <w:rFonts w:ascii="Times New Roman" w:hAnsi="Times New Roman"/>
          <w:sz w:val="24"/>
          <w:szCs w:val="24"/>
        </w:rPr>
        <w:tab/>
      </w:r>
    </w:p>
    <w:sectPr w:rsidR="00746924" w:rsidRPr="007D5D94" w:rsidSect="007D5D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64" w:right="1440" w:bottom="864" w:left="1440" w:header="864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001" w:rsidRDefault="00081001" w:rsidP="00850DC1">
      <w:r>
        <w:separator/>
      </w:r>
    </w:p>
  </w:endnote>
  <w:endnote w:type="continuationSeparator" w:id="0">
    <w:p w:rsidR="00081001" w:rsidRDefault="00081001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A00" w:rsidRDefault="00081001" w:rsidP="00F62A00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F62A00" w:rsidRPr="00E62321">
          <w:rPr>
            <w:sz w:val="20"/>
            <w:szCs w:val="20"/>
          </w:rPr>
          <w:t xml:space="preserve">Page </w:t>
        </w:r>
        <w:r w:rsidR="00E86E63" w:rsidRPr="00E62321">
          <w:rPr>
            <w:sz w:val="20"/>
            <w:szCs w:val="20"/>
          </w:rPr>
          <w:fldChar w:fldCharType="begin"/>
        </w:r>
        <w:r w:rsidR="00DC49BD" w:rsidRPr="00E62321">
          <w:rPr>
            <w:sz w:val="20"/>
            <w:szCs w:val="20"/>
          </w:rPr>
          <w:instrText xml:space="preserve"> PAGE </w:instrText>
        </w:r>
        <w:r w:rsidR="00E86E63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E86E63" w:rsidRPr="00E62321">
          <w:rPr>
            <w:noProof/>
            <w:sz w:val="20"/>
            <w:szCs w:val="20"/>
          </w:rPr>
          <w:fldChar w:fldCharType="end"/>
        </w:r>
        <w:r w:rsidR="00F62A00" w:rsidRPr="00E62321">
          <w:rPr>
            <w:sz w:val="20"/>
            <w:szCs w:val="20"/>
          </w:rPr>
          <w:t xml:space="preserve"> of </w:t>
        </w:r>
        <w:r w:rsidR="005850B9" w:rsidRPr="00E62321">
          <w:rPr>
            <w:sz w:val="20"/>
            <w:szCs w:val="20"/>
          </w:rPr>
          <w:fldChar w:fldCharType="begin"/>
        </w:r>
        <w:r w:rsidR="005850B9" w:rsidRPr="00E62321">
          <w:rPr>
            <w:sz w:val="20"/>
            <w:szCs w:val="20"/>
          </w:rPr>
          <w:instrText xml:space="preserve"> NUMPAGES  </w:instrText>
        </w:r>
        <w:r w:rsidR="005850B9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5850B9" w:rsidRPr="00E62321">
          <w:rPr>
            <w:noProof/>
            <w:sz w:val="20"/>
            <w:szCs w:val="20"/>
          </w:rPr>
          <w:fldChar w:fldCharType="end"/>
        </w:r>
      </w:sdtContent>
    </w:sdt>
    <w:r w:rsidR="00F62A00" w:rsidRPr="00746FB5">
      <w:rPr>
        <w:noProof/>
        <w:sz w:val="20"/>
        <w:szCs w:val="20"/>
        <w:lang w:val="en-US"/>
      </w:rPr>
      <w:drawing>
        <wp:anchor distT="0" distB="0" distL="114300" distR="114300" simplePos="0" relativeHeight="251655168" behindDoc="1" locked="0" layoutInCell="1" allowOverlap="1" wp14:anchorId="1F5BBF3D" wp14:editId="1DC4546A">
          <wp:simplePos x="0" y="0"/>
          <wp:positionH relativeFrom="column">
            <wp:posOffset>5798</wp:posOffset>
          </wp:positionH>
          <wp:positionV relativeFrom="paragraph">
            <wp:posOffset>9295738</wp:posOffset>
          </wp:positionV>
          <wp:extent cx="7932254" cy="689113"/>
          <wp:effectExtent l="19050" t="0" r="0" b="0"/>
          <wp:wrapNone/>
          <wp:docPr id="5" name="Picture 2" descr="Wedler Letterhead P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edler Letterhead P2 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2254" cy="6891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D07" w:rsidRPr="00696785" w:rsidRDefault="00696785" w:rsidP="00696785">
    <w:pPr>
      <w:pStyle w:val="Footer"/>
    </w:pPr>
    <w:r>
      <w:t>Document 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001" w:rsidRDefault="00081001" w:rsidP="00850DC1">
      <w:r>
        <w:separator/>
      </w:r>
    </w:p>
  </w:footnote>
  <w:footnote w:type="continuationSeparator" w:id="0">
    <w:p w:rsidR="00081001" w:rsidRDefault="00081001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C1" w:rsidRPr="007D5D94" w:rsidRDefault="007D5D94" w:rsidP="007D5D94">
    <w:pPr>
      <w:pStyle w:val="Header"/>
      <w:jc w:val="center"/>
    </w:pPr>
    <w:r>
      <w:rPr>
        <w:noProof/>
        <w:lang w:val="en-US"/>
      </w:rPr>
      <w:drawing>
        <wp:inline distT="0" distB="0" distL="0" distR="0" wp14:anchorId="0FE72467" wp14:editId="316C383E">
          <wp:extent cx="4770120" cy="838200"/>
          <wp:effectExtent l="0" t="0" r="0" b="0"/>
          <wp:docPr id="7" name="Picture 7" descr="G:\Templates\RF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Templates\RFP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1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37060"/>
    <w:multiLevelType w:val="hybridMultilevel"/>
    <w:tmpl w:val="CC8A7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8F568D6"/>
    <w:multiLevelType w:val="hybridMultilevel"/>
    <w:tmpl w:val="C452F794"/>
    <w:lvl w:ilvl="0" w:tplc="F866EA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65C1"/>
    <w:multiLevelType w:val="hybridMultilevel"/>
    <w:tmpl w:val="BE182AA8"/>
    <w:lvl w:ilvl="0" w:tplc="759E89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44D5E"/>
    <w:multiLevelType w:val="hybridMultilevel"/>
    <w:tmpl w:val="CF00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43B5"/>
    <w:multiLevelType w:val="hybridMultilevel"/>
    <w:tmpl w:val="8C60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attachedTemplate r:id="rId1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001"/>
    <w:rsid w:val="00007238"/>
    <w:rsid w:val="00045DB0"/>
    <w:rsid w:val="0007336F"/>
    <w:rsid w:val="00076527"/>
    <w:rsid w:val="00081001"/>
    <w:rsid w:val="000930ED"/>
    <w:rsid w:val="000C5D07"/>
    <w:rsid w:val="00150E84"/>
    <w:rsid w:val="00154A7D"/>
    <w:rsid w:val="00162373"/>
    <w:rsid w:val="00163FD7"/>
    <w:rsid w:val="0019246A"/>
    <w:rsid w:val="00235F89"/>
    <w:rsid w:val="00252EE0"/>
    <w:rsid w:val="0027470D"/>
    <w:rsid w:val="00287FA6"/>
    <w:rsid w:val="0029015A"/>
    <w:rsid w:val="002A3A9F"/>
    <w:rsid w:val="002B7BD2"/>
    <w:rsid w:val="0031508B"/>
    <w:rsid w:val="003D3543"/>
    <w:rsid w:val="003E3B1E"/>
    <w:rsid w:val="00420928"/>
    <w:rsid w:val="004211EB"/>
    <w:rsid w:val="00461A75"/>
    <w:rsid w:val="00476563"/>
    <w:rsid w:val="004A5C9D"/>
    <w:rsid w:val="004C71DB"/>
    <w:rsid w:val="004C7413"/>
    <w:rsid w:val="00571312"/>
    <w:rsid w:val="005850B9"/>
    <w:rsid w:val="005D44B8"/>
    <w:rsid w:val="005F54D2"/>
    <w:rsid w:val="00681FC6"/>
    <w:rsid w:val="00696785"/>
    <w:rsid w:val="006E3FDB"/>
    <w:rsid w:val="007368A9"/>
    <w:rsid w:val="00742325"/>
    <w:rsid w:val="00746924"/>
    <w:rsid w:val="007D5D94"/>
    <w:rsid w:val="00832198"/>
    <w:rsid w:val="0084059B"/>
    <w:rsid w:val="00850DC1"/>
    <w:rsid w:val="008901E8"/>
    <w:rsid w:val="008B15C7"/>
    <w:rsid w:val="00932370"/>
    <w:rsid w:val="009533D1"/>
    <w:rsid w:val="00961464"/>
    <w:rsid w:val="009646A8"/>
    <w:rsid w:val="009772CD"/>
    <w:rsid w:val="009A4355"/>
    <w:rsid w:val="009D3652"/>
    <w:rsid w:val="00A060BD"/>
    <w:rsid w:val="00A16CB3"/>
    <w:rsid w:val="00A339E8"/>
    <w:rsid w:val="00A9481B"/>
    <w:rsid w:val="00A963F2"/>
    <w:rsid w:val="00A96932"/>
    <w:rsid w:val="00B07E88"/>
    <w:rsid w:val="00B139F0"/>
    <w:rsid w:val="00B43112"/>
    <w:rsid w:val="00B50208"/>
    <w:rsid w:val="00BD0859"/>
    <w:rsid w:val="00BF3D95"/>
    <w:rsid w:val="00C06E81"/>
    <w:rsid w:val="00C27625"/>
    <w:rsid w:val="00CC4036"/>
    <w:rsid w:val="00D005CA"/>
    <w:rsid w:val="00D61C40"/>
    <w:rsid w:val="00D95305"/>
    <w:rsid w:val="00DB0B08"/>
    <w:rsid w:val="00DC49BD"/>
    <w:rsid w:val="00DD5C86"/>
    <w:rsid w:val="00E30148"/>
    <w:rsid w:val="00E62321"/>
    <w:rsid w:val="00E64C76"/>
    <w:rsid w:val="00E8368D"/>
    <w:rsid w:val="00E83934"/>
    <w:rsid w:val="00E86E63"/>
    <w:rsid w:val="00F55636"/>
    <w:rsid w:val="00F62A00"/>
    <w:rsid w:val="00F63F8C"/>
    <w:rsid w:val="00F73C53"/>
    <w:rsid w:val="00F778B0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BD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DC1"/>
  </w:style>
  <w:style w:type="paragraph" w:styleId="Footer">
    <w:name w:val="footer"/>
    <w:basedOn w:val="Normal"/>
    <w:link w:val="Foot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DC1"/>
  </w:style>
  <w:style w:type="paragraph" w:styleId="BalloonText">
    <w:name w:val="Balloon Text"/>
    <w:basedOn w:val="Normal"/>
    <w:link w:val="BalloonTextChar"/>
    <w:uiPriority w:val="99"/>
    <w:semiHidden/>
    <w:unhideWhenUsed/>
    <w:rsid w:val="00850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4B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09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20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3D95"/>
    <w:pPr>
      <w:ind w:left="720"/>
      <w:contextualSpacing/>
    </w:pPr>
  </w:style>
  <w:style w:type="paragraph" w:customStyle="1" w:styleId="Level3Paragraph">
    <w:name w:val="Level 3 Paragraph"/>
    <w:basedOn w:val="Normal"/>
    <w:link w:val="Level3ParagraphChar"/>
    <w:uiPriority w:val="99"/>
    <w:rsid w:val="009533D1"/>
    <w:pPr>
      <w:ind w:left="720"/>
      <w:jc w:val="both"/>
    </w:pPr>
    <w:rPr>
      <w:rFonts w:eastAsia="Times New Roman" w:cs="Calibri"/>
    </w:rPr>
  </w:style>
  <w:style w:type="character" w:customStyle="1" w:styleId="Level3ParagraphChar">
    <w:name w:val="Level 3 Paragraph Char"/>
    <w:basedOn w:val="DefaultParagraphFont"/>
    <w:link w:val="Level3Paragraph"/>
    <w:uiPriority w:val="99"/>
    <w:locked/>
    <w:rsid w:val="009533D1"/>
    <w:rPr>
      <w:rFonts w:ascii="Calibri" w:eastAsia="Times New Roman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2021%20Statement%20of%20Wo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2021 Statement of Work</Template>
  <TotalTime>0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2022-04-27T16:31:00Z</dcterms:created>
  <dcterms:modified xsi:type="dcterms:W3CDTF">2022-04-27T16:32:00Z</dcterms:modified>
</cp:coreProperties>
</file>